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A2B35" w14:textId="408A2310" w:rsidR="00FA5E9F" w:rsidRPr="00D223DF" w:rsidRDefault="4F71D537" w:rsidP="100C1E17">
      <w:pPr>
        <w:keepNext/>
        <w:keepLines/>
        <w:widowControl w:val="0"/>
        <w:autoSpaceDE w:val="0"/>
        <w:autoSpaceDN w:val="0"/>
        <w:spacing w:before="360" w:after="80" w:line="240" w:lineRule="auto"/>
        <w:outlineLvl w:val="0"/>
        <w:rPr>
          <w:rFonts w:eastAsiaTheme="majorEastAsia"/>
          <w:b/>
          <w:bCs/>
          <w:color w:val="003340"/>
          <w:sz w:val="48"/>
          <w:szCs w:val="48"/>
        </w:rPr>
      </w:pPr>
      <w:bookmarkStart w:id="0" w:name="bmStart"/>
      <w:bookmarkStart w:id="1" w:name="_Toc222745624"/>
      <w:bookmarkEnd w:id="0"/>
      <w:r w:rsidRPr="100C1E17">
        <w:rPr>
          <w:rFonts w:eastAsiaTheme="majorEastAsia"/>
          <w:b/>
          <w:bCs/>
          <w:color w:val="003340"/>
          <w:sz w:val="48"/>
          <w:szCs w:val="48"/>
        </w:rPr>
        <w:t xml:space="preserve">   </w:t>
      </w:r>
      <w:r w:rsidR="00FA5E9F" w:rsidRPr="100C1E17">
        <w:rPr>
          <w:rFonts w:eastAsiaTheme="majorEastAsia"/>
          <w:b/>
          <w:bCs/>
          <w:color w:val="003340"/>
          <w:sz w:val="48"/>
          <w:szCs w:val="48"/>
        </w:rPr>
        <w:t>Levensloopformulier</w:t>
      </w:r>
    </w:p>
    <w:p w14:paraId="1AA8758F" w14:textId="77777777" w:rsidR="00FA5E9F" w:rsidRPr="005E082A" w:rsidRDefault="00FA5E9F" w:rsidP="00FA5E9F">
      <w:pPr>
        <w:keepNext/>
        <w:keepLines/>
        <w:widowControl w:val="0"/>
        <w:autoSpaceDE w:val="0"/>
        <w:autoSpaceDN w:val="0"/>
        <w:spacing w:before="360" w:after="80" w:line="240" w:lineRule="auto"/>
        <w:ind w:left="315"/>
        <w:outlineLvl w:val="0"/>
        <w:rPr>
          <w:rFonts w:eastAsiaTheme="majorEastAsia"/>
          <w:color w:val="003340"/>
          <w:sz w:val="24"/>
          <w:szCs w:val="24"/>
        </w:rPr>
      </w:pPr>
      <w:r>
        <w:rPr>
          <w:rFonts w:eastAsiaTheme="majorEastAsia"/>
          <w:b/>
          <w:bCs/>
          <w:color w:val="003340"/>
          <w:sz w:val="24"/>
          <w:szCs w:val="24"/>
        </w:rPr>
        <w:t xml:space="preserve">Keuze </w:t>
      </w:r>
      <w:r w:rsidRPr="001D3161">
        <w:rPr>
          <w:rFonts w:eastAsiaTheme="majorEastAsia"/>
          <w:b/>
          <w:bCs/>
          <w:color w:val="003340"/>
          <w:sz w:val="24"/>
          <w:szCs w:val="24"/>
        </w:rPr>
        <w:t xml:space="preserve">2e </w:t>
      </w:r>
      <w:proofErr w:type="spellStart"/>
      <w:r w:rsidRPr="001D3161">
        <w:rPr>
          <w:rFonts w:eastAsiaTheme="majorEastAsia"/>
          <w:b/>
          <w:bCs/>
          <w:color w:val="003340"/>
          <w:sz w:val="24"/>
          <w:szCs w:val="24"/>
        </w:rPr>
        <w:t>graad</w:t>
      </w:r>
      <w:r>
        <w:rPr>
          <w:rFonts w:eastAsiaTheme="majorEastAsia"/>
          <w:b/>
          <w:bCs/>
          <w:color w:val="003340"/>
          <w:sz w:val="24"/>
          <w:szCs w:val="24"/>
        </w:rPr>
        <w:t>s</w:t>
      </w:r>
      <w:r w:rsidRPr="001D3161">
        <w:rPr>
          <w:rFonts w:eastAsiaTheme="majorEastAsia"/>
          <w:b/>
          <w:bCs/>
          <w:color w:val="003340"/>
          <w:sz w:val="24"/>
          <w:szCs w:val="24"/>
        </w:rPr>
        <w:t>vak</w:t>
      </w:r>
      <w:proofErr w:type="spellEnd"/>
      <w:r>
        <w:rPr>
          <w:rFonts w:eastAsiaTheme="majorEastAsia"/>
          <w:b/>
          <w:bCs/>
          <w:color w:val="003340"/>
          <w:sz w:val="24"/>
          <w:szCs w:val="24"/>
        </w:rPr>
        <w:t xml:space="preserve">: </w:t>
      </w:r>
      <w:r w:rsidRPr="005E082A">
        <w:rPr>
          <w:rFonts w:eastAsiaTheme="majorEastAsia"/>
          <w:color w:val="003340"/>
          <w:sz w:val="24"/>
          <w:szCs w:val="24"/>
        </w:rPr>
        <w:t>…………………</w:t>
      </w:r>
      <w:r>
        <w:rPr>
          <w:rFonts w:eastAsiaTheme="majorEastAsia"/>
          <w:color w:val="003340"/>
          <w:sz w:val="24"/>
          <w:szCs w:val="24"/>
        </w:rPr>
        <w:t>……………</w:t>
      </w:r>
    </w:p>
    <w:p w14:paraId="4BB2B89A" w14:textId="77777777" w:rsidR="00FA5E9F" w:rsidRDefault="00FA5E9F" w:rsidP="00FA5E9F">
      <w:pPr>
        <w:keepNext/>
        <w:keepLines/>
        <w:widowControl w:val="0"/>
        <w:autoSpaceDE w:val="0"/>
        <w:autoSpaceDN w:val="0"/>
        <w:spacing w:before="360" w:after="80" w:line="240" w:lineRule="auto"/>
        <w:ind w:left="284"/>
        <w:outlineLvl w:val="0"/>
        <w:rPr>
          <w:rFonts w:eastAsiaTheme="majorEastAsia"/>
          <w:b/>
          <w:bCs/>
          <w:color w:val="003340"/>
          <w:sz w:val="24"/>
          <w:szCs w:val="24"/>
        </w:rPr>
      </w:pPr>
      <w:r>
        <w:rPr>
          <w:rFonts w:eastAsiaTheme="majorEastAsia"/>
          <w:b/>
          <w:bCs/>
          <w:color w:val="003340"/>
          <w:sz w:val="24"/>
          <w:szCs w:val="24"/>
        </w:rPr>
        <w:t>In dit formulier worden de volgende gegevens gevraagd:</w:t>
      </w:r>
    </w:p>
    <w:p w14:paraId="2260DAFE" w14:textId="77777777" w:rsidR="00FA5E9F" w:rsidRDefault="00FA5E9F" w:rsidP="00FA5E9F">
      <w:pPr>
        <w:pStyle w:val="Lijstalinea"/>
        <w:keepNext/>
        <w:keepLines/>
        <w:widowControl w:val="0"/>
        <w:numPr>
          <w:ilvl w:val="0"/>
          <w:numId w:val="2"/>
        </w:numPr>
        <w:autoSpaceDE w:val="0"/>
        <w:autoSpaceDN w:val="0"/>
        <w:spacing w:before="360" w:after="80" w:line="240" w:lineRule="auto"/>
        <w:outlineLvl w:val="0"/>
        <w:rPr>
          <w:rFonts w:eastAsiaTheme="majorEastAsia"/>
          <w:b/>
          <w:bCs/>
          <w:color w:val="003340"/>
          <w:sz w:val="24"/>
          <w:szCs w:val="24"/>
        </w:rPr>
      </w:pPr>
      <w:r w:rsidRPr="00DB4267">
        <w:rPr>
          <w:rFonts w:eastAsiaTheme="majorEastAsia"/>
          <w:b/>
          <w:bCs/>
          <w:color w:val="003340"/>
          <w:sz w:val="24"/>
          <w:szCs w:val="24"/>
        </w:rPr>
        <w:t>Persoonlijke gegevens</w:t>
      </w:r>
    </w:p>
    <w:p w14:paraId="78BDFD17" w14:textId="77777777" w:rsidR="00FA5E9F" w:rsidRDefault="00FA5E9F" w:rsidP="00FA5E9F">
      <w:pPr>
        <w:pStyle w:val="Lijstalinea"/>
        <w:keepNext/>
        <w:keepLines/>
        <w:widowControl w:val="0"/>
        <w:numPr>
          <w:ilvl w:val="0"/>
          <w:numId w:val="2"/>
        </w:numPr>
        <w:autoSpaceDE w:val="0"/>
        <w:autoSpaceDN w:val="0"/>
        <w:spacing w:before="360" w:after="80" w:line="240" w:lineRule="auto"/>
        <w:outlineLvl w:val="0"/>
        <w:rPr>
          <w:rFonts w:eastAsiaTheme="majorEastAsia"/>
          <w:b/>
          <w:bCs/>
          <w:color w:val="003340"/>
          <w:sz w:val="24"/>
          <w:szCs w:val="24"/>
        </w:rPr>
      </w:pPr>
      <w:r w:rsidRPr="00DB4267">
        <w:rPr>
          <w:rFonts w:eastAsiaTheme="majorEastAsia"/>
          <w:b/>
          <w:bCs/>
          <w:color w:val="003340"/>
          <w:sz w:val="24"/>
          <w:szCs w:val="24"/>
        </w:rPr>
        <w:t>Opleiding(en)</w:t>
      </w:r>
    </w:p>
    <w:p w14:paraId="2BA34BC0" w14:textId="77777777" w:rsidR="00FA5E9F" w:rsidRDefault="00FA5E9F" w:rsidP="00FA5E9F">
      <w:pPr>
        <w:pStyle w:val="Lijstalinea"/>
        <w:keepNext/>
        <w:keepLines/>
        <w:widowControl w:val="0"/>
        <w:numPr>
          <w:ilvl w:val="0"/>
          <w:numId w:val="2"/>
        </w:numPr>
        <w:autoSpaceDE w:val="0"/>
        <w:autoSpaceDN w:val="0"/>
        <w:spacing w:before="360" w:after="80" w:line="240" w:lineRule="auto"/>
        <w:outlineLvl w:val="0"/>
        <w:rPr>
          <w:rFonts w:eastAsiaTheme="majorEastAsia"/>
          <w:b/>
          <w:bCs/>
          <w:color w:val="003340"/>
          <w:sz w:val="24"/>
          <w:szCs w:val="24"/>
        </w:rPr>
      </w:pPr>
      <w:r w:rsidRPr="00D227C0">
        <w:rPr>
          <w:rFonts w:eastAsiaTheme="majorEastAsia"/>
          <w:b/>
          <w:bCs/>
          <w:color w:val="003340"/>
          <w:sz w:val="24"/>
          <w:szCs w:val="24"/>
        </w:rPr>
        <w:t>Overzicht gevolgde trainingen</w:t>
      </w:r>
      <w:r>
        <w:rPr>
          <w:rFonts w:eastAsiaTheme="majorEastAsia"/>
          <w:b/>
          <w:bCs/>
          <w:color w:val="003340"/>
          <w:sz w:val="24"/>
          <w:szCs w:val="24"/>
        </w:rPr>
        <w:t xml:space="preserve"> </w:t>
      </w:r>
      <w:r w:rsidRPr="00D227C0">
        <w:rPr>
          <w:rFonts w:eastAsiaTheme="majorEastAsia"/>
          <w:b/>
          <w:bCs/>
          <w:color w:val="003340"/>
          <w:sz w:val="24"/>
          <w:szCs w:val="24"/>
        </w:rPr>
        <w:t>/ cursussen</w:t>
      </w:r>
    </w:p>
    <w:p w14:paraId="6A57BC38" w14:textId="46D8D45B" w:rsidR="00FA5E9F" w:rsidRPr="00FA5E9F" w:rsidRDefault="00FA5E9F" w:rsidP="00FA5E9F">
      <w:pPr>
        <w:pStyle w:val="Lijstalinea"/>
        <w:keepNext/>
        <w:keepLines/>
        <w:widowControl w:val="0"/>
        <w:numPr>
          <w:ilvl w:val="0"/>
          <w:numId w:val="2"/>
        </w:numPr>
        <w:autoSpaceDE w:val="0"/>
        <w:autoSpaceDN w:val="0"/>
        <w:spacing w:before="360" w:after="80" w:line="240" w:lineRule="auto"/>
        <w:outlineLvl w:val="0"/>
        <w:rPr>
          <w:rFonts w:eastAsiaTheme="majorEastAsia"/>
          <w:b/>
          <w:bCs/>
          <w:color w:val="003340"/>
          <w:sz w:val="24"/>
          <w:szCs w:val="24"/>
        </w:rPr>
      </w:pPr>
      <w:r w:rsidRPr="00D227C0">
        <w:rPr>
          <w:rFonts w:eastAsiaTheme="majorEastAsia"/>
          <w:b/>
          <w:bCs/>
          <w:color w:val="003340"/>
          <w:sz w:val="24"/>
          <w:szCs w:val="24"/>
        </w:rPr>
        <w:t>Werkgevers, functies, nevenfuncties en andere activiteiten (betaald/onbetaald)</w:t>
      </w:r>
    </w:p>
    <w:p w14:paraId="42DCA29C" w14:textId="77777777" w:rsidR="00FA5E9F" w:rsidRPr="003B17C3" w:rsidRDefault="00FA5E9F" w:rsidP="00FA5E9F">
      <w:pPr>
        <w:keepNext/>
        <w:keepLines/>
        <w:widowControl w:val="0"/>
        <w:numPr>
          <w:ilvl w:val="0"/>
          <w:numId w:val="1"/>
        </w:numPr>
        <w:autoSpaceDE w:val="0"/>
        <w:autoSpaceDN w:val="0"/>
        <w:spacing w:before="360" w:after="80" w:line="240" w:lineRule="auto"/>
        <w:outlineLvl w:val="0"/>
        <w:rPr>
          <w:rFonts w:eastAsiaTheme="majorEastAsia"/>
          <w:b/>
          <w:bCs/>
          <w:color w:val="003340"/>
          <w:sz w:val="24"/>
          <w:szCs w:val="24"/>
        </w:rPr>
      </w:pPr>
      <w:r w:rsidRPr="003B17C3">
        <w:rPr>
          <w:rFonts w:eastAsiaTheme="majorEastAsia"/>
          <w:b/>
          <w:bCs/>
          <w:color w:val="003340"/>
          <w:sz w:val="28"/>
          <w:szCs w:val="28"/>
        </w:rPr>
        <w:t>Persoonlijke gegevens</w:t>
      </w:r>
      <w:bookmarkEnd w:id="1"/>
    </w:p>
    <w:tbl>
      <w:tblPr>
        <w:tblStyle w:val="TableNormal1"/>
        <w:tblW w:w="9633" w:type="dxa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2"/>
        <w:gridCol w:w="6521"/>
      </w:tblGrid>
      <w:tr w:rsidR="00FA5E9F" w:rsidRPr="003B17C3" w14:paraId="282C4A5D" w14:textId="77777777" w:rsidTr="009B405C">
        <w:trPr>
          <w:trHeight w:val="179"/>
        </w:trPr>
        <w:tc>
          <w:tcPr>
            <w:tcW w:w="3112" w:type="dxa"/>
          </w:tcPr>
          <w:p w14:paraId="25571496" w14:textId="77777777" w:rsidR="00FA5E9F" w:rsidRPr="003B17C3" w:rsidRDefault="00FA5E9F" w:rsidP="009B405C">
            <w:pPr>
              <w:spacing w:before="57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Naam en voornaam</w:t>
            </w:r>
          </w:p>
          <w:p w14:paraId="18BD9723" w14:textId="77777777" w:rsidR="00FA5E9F" w:rsidRPr="003B17C3" w:rsidRDefault="00FA5E9F" w:rsidP="009B405C">
            <w:pPr>
              <w:ind w:left="112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+ geboortenamen</w:t>
            </w:r>
          </w:p>
        </w:tc>
        <w:tc>
          <w:tcPr>
            <w:tcW w:w="6521" w:type="dxa"/>
          </w:tcPr>
          <w:p w14:paraId="3C5BC89F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</w:tr>
      <w:tr w:rsidR="00FA5E9F" w:rsidRPr="003B17C3" w14:paraId="19223932" w14:textId="77777777" w:rsidTr="009B405C">
        <w:trPr>
          <w:trHeight w:val="345"/>
        </w:trPr>
        <w:tc>
          <w:tcPr>
            <w:tcW w:w="3112" w:type="dxa"/>
          </w:tcPr>
          <w:p w14:paraId="462D9A04" w14:textId="77777777" w:rsidR="00FA5E9F" w:rsidRPr="003B17C3" w:rsidRDefault="00FA5E9F" w:rsidP="009B405C">
            <w:pPr>
              <w:spacing w:before="57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Telefoonnummer (mobiel)</w:t>
            </w:r>
          </w:p>
        </w:tc>
        <w:tc>
          <w:tcPr>
            <w:tcW w:w="6521" w:type="dxa"/>
          </w:tcPr>
          <w:p w14:paraId="5E7A6930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</w:tr>
      <w:tr w:rsidR="00FA5E9F" w:rsidRPr="003B17C3" w14:paraId="308DED1E" w14:textId="77777777" w:rsidTr="009B405C">
        <w:trPr>
          <w:trHeight w:val="342"/>
        </w:trPr>
        <w:tc>
          <w:tcPr>
            <w:tcW w:w="3112" w:type="dxa"/>
          </w:tcPr>
          <w:p w14:paraId="50F8F613" w14:textId="77777777" w:rsidR="00FA5E9F" w:rsidRPr="003B17C3" w:rsidRDefault="00FA5E9F" w:rsidP="009B405C">
            <w:pPr>
              <w:spacing w:before="54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E-mailadres</w:t>
            </w:r>
          </w:p>
        </w:tc>
        <w:tc>
          <w:tcPr>
            <w:tcW w:w="6521" w:type="dxa"/>
          </w:tcPr>
          <w:p w14:paraId="7A05189B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</w:tr>
      <w:tr w:rsidR="00FA5E9F" w:rsidRPr="003B17C3" w14:paraId="35322B74" w14:textId="77777777" w:rsidTr="009B405C">
        <w:trPr>
          <w:trHeight w:val="345"/>
        </w:trPr>
        <w:tc>
          <w:tcPr>
            <w:tcW w:w="3112" w:type="dxa"/>
          </w:tcPr>
          <w:p w14:paraId="4FCE66A6" w14:textId="77777777" w:rsidR="00FA5E9F" w:rsidRPr="003B17C3" w:rsidRDefault="00FA5E9F" w:rsidP="009B405C">
            <w:pPr>
              <w:spacing w:before="57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 xml:space="preserve">Geboortedatum </w:t>
            </w:r>
          </w:p>
        </w:tc>
        <w:tc>
          <w:tcPr>
            <w:tcW w:w="6521" w:type="dxa"/>
          </w:tcPr>
          <w:p w14:paraId="3C44C479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</w:tr>
    </w:tbl>
    <w:p w14:paraId="60B9BE48" w14:textId="77777777" w:rsidR="00FA5E9F" w:rsidRPr="003B17C3" w:rsidRDefault="00FA5E9F" w:rsidP="00FA5E9F">
      <w:pPr>
        <w:ind w:left="280"/>
        <w:rPr>
          <w:b/>
          <w:color w:val="003340"/>
          <w:sz w:val="22"/>
        </w:rPr>
      </w:pPr>
    </w:p>
    <w:p w14:paraId="50C5B263" w14:textId="77777777" w:rsidR="00FA5E9F" w:rsidRPr="003B17C3" w:rsidRDefault="00FA5E9F" w:rsidP="00FA5E9F">
      <w:pPr>
        <w:ind w:left="280"/>
        <w:rPr>
          <w:color w:val="003340"/>
          <w:sz w:val="22"/>
        </w:rPr>
      </w:pPr>
      <w:r w:rsidRPr="003B17C3">
        <w:rPr>
          <w:b/>
          <w:color w:val="003340"/>
          <w:sz w:val="22"/>
        </w:rPr>
        <w:t>Gegevens bevoegd gezag van school of schoolbestuur</w:t>
      </w:r>
    </w:p>
    <w:tbl>
      <w:tblPr>
        <w:tblStyle w:val="TableNormal1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2"/>
        <w:gridCol w:w="6521"/>
      </w:tblGrid>
      <w:tr w:rsidR="00FA5E9F" w:rsidRPr="003B17C3" w14:paraId="3E979CD8" w14:textId="77777777" w:rsidTr="009B405C">
        <w:trPr>
          <w:trHeight w:val="345"/>
        </w:trPr>
        <w:tc>
          <w:tcPr>
            <w:tcW w:w="9633" w:type="dxa"/>
            <w:gridSpan w:val="2"/>
          </w:tcPr>
          <w:p w14:paraId="4B595ED3" w14:textId="77777777" w:rsidR="00FA5E9F" w:rsidRPr="003B17C3" w:rsidRDefault="00FA5E9F" w:rsidP="009B405C">
            <w:pPr>
              <w:spacing w:before="57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Gegevens van de school waar u momenteel werkt</w:t>
            </w:r>
          </w:p>
        </w:tc>
      </w:tr>
      <w:tr w:rsidR="00FA5E9F" w:rsidRPr="003B17C3" w14:paraId="4440DF9A" w14:textId="77777777" w:rsidTr="009B405C">
        <w:trPr>
          <w:trHeight w:val="342"/>
        </w:trPr>
        <w:tc>
          <w:tcPr>
            <w:tcW w:w="3112" w:type="dxa"/>
          </w:tcPr>
          <w:p w14:paraId="5968DC4A" w14:textId="77777777" w:rsidR="00FA5E9F" w:rsidRPr="003B17C3" w:rsidRDefault="00FA5E9F" w:rsidP="009B405C">
            <w:pPr>
              <w:spacing w:before="57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Naam school/bestuur:</w:t>
            </w:r>
          </w:p>
        </w:tc>
        <w:tc>
          <w:tcPr>
            <w:tcW w:w="6521" w:type="dxa"/>
          </w:tcPr>
          <w:p w14:paraId="26D7EA36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</w:tr>
      <w:tr w:rsidR="00FA5E9F" w:rsidRPr="003B17C3" w14:paraId="25155F27" w14:textId="77777777" w:rsidTr="009B405C">
        <w:trPr>
          <w:trHeight w:val="575"/>
        </w:trPr>
        <w:tc>
          <w:tcPr>
            <w:tcW w:w="3112" w:type="dxa"/>
          </w:tcPr>
          <w:p w14:paraId="07CEE373" w14:textId="77777777" w:rsidR="00FA5E9F" w:rsidRPr="003B17C3" w:rsidRDefault="00FA5E9F" w:rsidP="009B405C">
            <w:pPr>
              <w:spacing w:before="57"/>
              <w:ind w:left="57" w:right="144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Adres van de school (vestiging waar je lesgeeft):</w:t>
            </w:r>
          </w:p>
        </w:tc>
        <w:tc>
          <w:tcPr>
            <w:tcW w:w="6521" w:type="dxa"/>
          </w:tcPr>
          <w:p w14:paraId="26F877B7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</w:tr>
      <w:tr w:rsidR="00FA5E9F" w:rsidRPr="003B17C3" w14:paraId="6B47F5BD" w14:textId="77777777" w:rsidTr="009B405C">
        <w:trPr>
          <w:trHeight w:val="59"/>
        </w:trPr>
        <w:tc>
          <w:tcPr>
            <w:tcW w:w="3112" w:type="dxa"/>
          </w:tcPr>
          <w:p w14:paraId="3FF0336F" w14:textId="77777777" w:rsidR="00FA5E9F" w:rsidRPr="003B17C3" w:rsidRDefault="00FA5E9F" w:rsidP="009B405C">
            <w:pPr>
              <w:spacing w:before="57"/>
              <w:ind w:left="57" w:right="144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lastRenderedPageBreak/>
              <w:t>Naam bevoegd gezag:</w:t>
            </w:r>
          </w:p>
        </w:tc>
        <w:tc>
          <w:tcPr>
            <w:tcW w:w="6521" w:type="dxa"/>
          </w:tcPr>
          <w:p w14:paraId="7CF2021C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</w:tr>
    </w:tbl>
    <w:p w14:paraId="42AB4062" w14:textId="77777777" w:rsidR="00FA5E9F" w:rsidRPr="003B17C3" w:rsidRDefault="00FA5E9F" w:rsidP="00FA5E9F">
      <w:pPr>
        <w:ind w:left="280" w:right="426"/>
        <w:rPr>
          <w:b/>
          <w:color w:val="003340"/>
          <w:sz w:val="22"/>
        </w:rPr>
      </w:pPr>
    </w:p>
    <w:p w14:paraId="3ED1B8A8" w14:textId="77777777" w:rsidR="00FA5E9F" w:rsidRPr="003B17C3" w:rsidRDefault="00FA5E9F" w:rsidP="00FA5E9F">
      <w:pPr>
        <w:ind w:left="280" w:right="426"/>
        <w:rPr>
          <w:color w:val="003340"/>
          <w:sz w:val="22"/>
        </w:rPr>
      </w:pPr>
      <w:r w:rsidRPr="003B17C3">
        <w:rPr>
          <w:b/>
          <w:color w:val="003340"/>
          <w:sz w:val="22"/>
        </w:rPr>
        <w:t>De functie bij uw huidige werkgever</w:t>
      </w:r>
    </w:p>
    <w:tbl>
      <w:tblPr>
        <w:tblStyle w:val="TableNormal1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2"/>
        <w:gridCol w:w="6521"/>
      </w:tblGrid>
      <w:tr w:rsidR="00FA5E9F" w:rsidRPr="003B17C3" w14:paraId="0CF67C17" w14:textId="77777777" w:rsidTr="009B405C">
        <w:trPr>
          <w:trHeight w:val="345"/>
        </w:trPr>
        <w:tc>
          <w:tcPr>
            <w:tcW w:w="9633" w:type="dxa"/>
            <w:gridSpan w:val="2"/>
          </w:tcPr>
          <w:p w14:paraId="0EA5E2B2" w14:textId="77777777" w:rsidR="00FA5E9F" w:rsidRPr="003B17C3" w:rsidRDefault="00FA5E9F" w:rsidP="009B405C">
            <w:pPr>
              <w:spacing w:before="57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Wat is je huidige functie?</w:t>
            </w:r>
          </w:p>
        </w:tc>
      </w:tr>
      <w:tr w:rsidR="00FA5E9F" w:rsidRPr="003B17C3" w14:paraId="57D5E393" w14:textId="77777777" w:rsidTr="009B405C">
        <w:trPr>
          <w:trHeight w:val="376"/>
        </w:trPr>
        <w:tc>
          <w:tcPr>
            <w:tcW w:w="3112" w:type="dxa"/>
          </w:tcPr>
          <w:p w14:paraId="67034563" w14:textId="77777777" w:rsidR="00FA5E9F" w:rsidRPr="003B17C3" w:rsidRDefault="00FA5E9F" w:rsidP="009B405C">
            <w:pPr>
              <w:spacing w:before="57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Vak(ken) waarin je lesgeeft:</w:t>
            </w:r>
          </w:p>
        </w:tc>
        <w:tc>
          <w:tcPr>
            <w:tcW w:w="6521" w:type="dxa"/>
          </w:tcPr>
          <w:p w14:paraId="0389C84D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</w:tr>
      <w:tr w:rsidR="00FA5E9F" w:rsidRPr="003B17C3" w14:paraId="57F1B9C7" w14:textId="77777777" w:rsidTr="009B405C">
        <w:trPr>
          <w:trHeight w:val="573"/>
        </w:trPr>
        <w:tc>
          <w:tcPr>
            <w:tcW w:w="3112" w:type="dxa"/>
          </w:tcPr>
          <w:p w14:paraId="438861AF" w14:textId="77777777" w:rsidR="00FA5E9F" w:rsidRPr="003B17C3" w:rsidRDefault="00FA5E9F" w:rsidP="009B405C">
            <w:pPr>
              <w:spacing w:before="57"/>
              <w:ind w:left="57" w:right="48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Hoeveel lesuren heb je? (eventueel per vak):</w:t>
            </w:r>
          </w:p>
        </w:tc>
        <w:tc>
          <w:tcPr>
            <w:tcW w:w="6521" w:type="dxa"/>
          </w:tcPr>
          <w:p w14:paraId="621843E6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</w:tr>
      <w:tr w:rsidR="00FA5E9F" w:rsidRPr="003B17C3" w14:paraId="5DDC1CB0" w14:textId="77777777" w:rsidTr="009B405C">
        <w:trPr>
          <w:trHeight w:val="345"/>
        </w:trPr>
        <w:tc>
          <w:tcPr>
            <w:tcW w:w="3112" w:type="dxa"/>
          </w:tcPr>
          <w:p w14:paraId="6F70DE5B" w14:textId="77777777" w:rsidR="00FA5E9F" w:rsidRPr="003B17C3" w:rsidRDefault="00FA5E9F" w:rsidP="009B405C">
            <w:pPr>
              <w:spacing w:before="57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Welk schooltype:</w:t>
            </w:r>
          </w:p>
        </w:tc>
        <w:tc>
          <w:tcPr>
            <w:tcW w:w="6521" w:type="dxa"/>
          </w:tcPr>
          <w:p w14:paraId="580F4BCF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</w:tr>
      <w:tr w:rsidR="00FA5E9F" w:rsidRPr="003B17C3" w14:paraId="100FB639" w14:textId="77777777" w:rsidTr="009B405C">
        <w:trPr>
          <w:trHeight w:val="696"/>
        </w:trPr>
        <w:tc>
          <w:tcPr>
            <w:tcW w:w="3112" w:type="dxa"/>
          </w:tcPr>
          <w:p w14:paraId="604579A2" w14:textId="77777777" w:rsidR="00FA5E9F" w:rsidRPr="003B17C3" w:rsidRDefault="00FA5E9F" w:rsidP="009B405C">
            <w:pPr>
              <w:spacing w:before="57"/>
              <w:ind w:left="57" w:right="343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 xml:space="preserve">Aantal </w:t>
            </w:r>
            <w:r>
              <w:rPr>
                <w:rFonts w:ascii="Poppins" w:hAnsi="Poppins"/>
                <w:color w:val="003340"/>
              </w:rPr>
              <w:t xml:space="preserve">maanden of </w:t>
            </w:r>
            <w:r w:rsidRPr="003B17C3">
              <w:rPr>
                <w:rFonts w:ascii="Poppins" w:hAnsi="Poppins"/>
                <w:color w:val="003340"/>
              </w:rPr>
              <w:t>jaren werkzaam in deze functie:</w:t>
            </w:r>
          </w:p>
        </w:tc>
        <w:tc>
          <w:tcPr>
            <w:tcW w:w="6521" w:type="dxa"/>
          </w:tcPr>
          <w:p w14:paraId="645812B1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  <w:p w14:paraId="21D1FE26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</w:tr>
      <w:tr w:rsidR="00FA5E9F" w:rsidRPr="003B17C3" w14:paraId="1FC3F05B" w14:textId="77777777" w:rsidTr="009B405C">
        <w:trPr>
          <w:trHeight w:val="575"/>
        </w:trPr>
        <w:tc>
          <w:tcPr>
            <w:tcW w:w="3112" w:type="dxa"/>
          </w:tcPr>
          <w:p w14:paraId="45CE67F2" w14:textId="77777777" w:rsidR="00FA5E9F" w:rsidRPr="003B17C3" w:rsidRDefault="00FA5E9F" w:rsidP="009B405C">
            <w:pPr>
              <w:spacing w:before="57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Naam begeleider op de werkplek &amp; e-mailadres</w:t>
            </w:r>
          </w:p>
        </w:tc>
        <w:tc>
          <w:tcPr>
            <w:tcW w:w="6521" w:type="dxa"/>
          </w:tcPr>
          <w:p w14:paraId="1A769472" w14:textId="77777777" w:rsidR="00FA5E9F" w:rsidRPr="003B17C3" w:rsidRDefault="00FA5E9F" w:rsidP="009B405C">
            <w:pPr>
              <w:ind w:left="720"/>
              <w:rPr>
                <w:rFonts w:ascii="Poppins" w:eastAsiaTheme="minorEastAsia" w:hAnsi="Poppins"/>
                <w:color w:val="003340"/>
              </w:rPr>
            </w:pPr>
          </w:p>
          <w:p w14:paraId="5229919C" w14:textId="77777777" w:rsidR="00FA5E9F" w:rsidRPr="003B17C3" w:rsidRDefault="00FA5E9F" w:rsidP="009B405C">
            <w:pPr>
              <w:rPr>
                <w:rFonts w:ascii="Poppins" w:eastAsiaTheme="minorEastAsia" w:hAnsi="Poppins"/>
                <w:color w:val="003340"/>
              </w:rPr>
            </w:pPr>
          </w:p>
        </w:tc>
      </w:tr>
    </w:tbl>
    <w:p w14:paraId="3AE88F00" w14:textId="77777777" w:rsidR="00FA5E9F" w:rsidRPr="00F91F61" w:rsidRDefault="00FA5E9F" w:rsidP="00FA5E9F">
      <w:pPr>
        <w:keepNext/>
        <w:keepLines/>
        <w:widowControl w:val="0"/>
        <w:autoSpaceDE w:val="0"/>
        <w:autoSpaceDN w:val="0"/>
        <w:spacing w:before="360" w:after="80" w:line="240" w:lineRule="auto"/>
        <w:outlineLvl w:val="0"/>
        <w:rPr>
          <w:rFonts w:eastAsiaTheme="majorEastAsia"/>
          <w:b/>
          <w:bCs/>
          <w:color w:val="003340"/>
          <w:sz w:val="28"/>
          <w:szCs w:val="28"/>
        </w:rPr>
      </w:pPr>
      <w:r w:rsidRPr="00F91F61">
        <w:rPr>
          <w:rFonts w:eastAsiaTheme="majorEastAsia"/>
          <w:b/>
          <w:bCs/>
          <w:color w:val="003340"/>
          <w:sz w:val="28"/>
          <w:szCs w:val="28"/>
        </w:rPr>
        <w:t>2.</w:t>
      </w:r>
      <w:r>
        <w:rPr>
          <w:rFonts w:eastAsiaTheme="majorEastAsia"/>
          <w:b/>
          <w:bCs/>
          <w:color w:val="003340"/>
          <w:sz w:val="28"/>
          <w:szCs w:val="28"/>
        </w:rPr>
        <w:t xml:space="preserve">  Opleidingen</w:t>
      </w:r>
    </w:p>
    <w:p w14:paraId="06C2D8D5" w14:textId="77777777" w:rsidR="00FA5E9F" w:rsidRPr="003B17C3" w:rsidRDefault="00FA5E9F" w:rsidP="00FA5E9F">
      <w:pPr>
        <w:ind w:left="280" w:right="1013"/>
        <w:rPr>
          <w:color w:val="003340"/>
          <w:sz w:val="22"/>
        </w:rPr>
      </w:pPr>
      <w:r w:rsidRPr="003B17C3">
        <w:rPr>
          <w:color w:val="003340"/>
          <w:sz w:val="22"/>
        </w:rPr>
        <w:t>Geef hieronder weer aan welke opleidingen je hebt deelgenomen, beginnend bij de hoogst/laatst genoten opleiding. Geef bij elke opleiding aan of je hiervoor wel of geen diploma/certificaat hebt behaald.</w:t>
      </w:r>
    </w:p>
    <w:tbl>
      <w:tblPr>
        <w:tblStyle w:val="TableNormal1"/>
        <w:tblW w:w="9168" w:type="dxa"/>
        <w:tblInd w:w="35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4500"/>
        <w:gridCol w:w="2508"/>
        <w:gridCol w:w="1800"/>
      </w:tblGrid>
      <w:tr w:rsidR="00FA5E9F" w:rsidRPr="003B17C3" w14:paraId="58B18622" w14:textId="77777777" w:rsidTr="009B405C">
        <w:trPr>
          <w:trHeight w:val="321"/>
        </w:trPr>
        <w:tc>
          <w:tcPr>
            <w:tcW w:w="4860" w:type="dxa"/>
            <w:gridSpan w:val="2"/>
          </w:tcPr>
          <w:p w14:paraId="7C051115" w14:textId="77777777" w:rsidR="00FA5E9F" w:rsidRPr="003D41E7" w:rsidRDefault="00FA5E9F" w:rsidP="009B405C">
            <w:pPr>
              <w:spacing w:before="56"/>
              <w:ind w:left="57"/>
              <w:rPr>
                <w:rFonts w:ascii="Poppins" w:hAnsi="Poppins"/>
                <w:b/>
                <w:bCs/>
                <w:color w:val="003340"/>
              </w:rPr>
            </w:pPr>
            <w:r w:rsidRPr="003D41E7">
              <w:rPr>
                <w:rFonts w:ascii="Poppins" w:hAnsi="Poppins"/>
                <w:b/>
                <w:bCs/>
                <w:color w:val="003340"/>
              </w:rPr>
              <w:t>Gevolgde opleiding</w:t>
            </w:r>
          </w:p>
        </w:tc>
        <w:tc>
          <w:tcPr>
            <w:tcW w:w="2508" w:type="dxa"/>
          </w:tcPr>
          <w:p w14:paraId="696D4B30" w14:textId="77777777" w:rsidR="00FA5E9F" w:rsidRPr="003D41E7" w:rsidRDefault="00FA5E9F" w:rsidP="009B405C">
            <w:pPr>
              <w:spacing w:before="56"/>
              <w:ind w:left="751" w:right="737"/>
              <w:jc w:val="center"/>
              <w:rPr>
                <w:rFonts w:ascii="Poppins" w:hAnsi="Poppins"/>
                <w:b/>
                <w:bCs/>
                <w:color w:val="003340"/>
              </w:rPr>
            </w:pPr>
            <w:r w:rsidRPr="003D41E7">
              <w:rPr>
                <w:rFonts w:ascii="Poppins" w:hAnsi="Poppins"/>
                <w:b/>
                <w:bCs/>
                <w:color w:val="003340"/>
              </w:rPr>
              <w:t>Periode</w:t>
            </w:r>
          </w:p>
        </w:tc>
        <w:tc>
          <w:tcPr>
            <w:tcW w:w="1800" w:type="dxa"/>
          </w:tcPr>
          <w:p w14:paraId="20EA5452" w14:textId="77777777" w:rsidR="00FA5E9F" w:rsidRPr="003D41E7" w:rsidRDefault="00FA5E9F" w:rsidP="009B405C">
            <w:pPr>
              <w:spacing w:before="56"/>
              <w:ind w:left="571"/>
              <w:rPr>
                <w:rFonts w:ascii="Poppins" w:hAnsi="Poppins"/>
                <w:b/>
                <w:bCs/>
                <w:color w:val="003340"/>
              </w:rPr>
            </w:pPr>
            <w:r w:rsidRPr="003D41E7">
              <w:rPr>
                <w:rFonts w:ascii="Poppins" w:hAnsi="Poppins"/>
                <w:b/>
                <w:bCs/>
                <w:color w:val="003340"/>
              </w:rPr>
              <w:t>Diploma</w:t>
            </w:r>
          </w:p>
        </w:tc>
      </w:tr>
      <w:tr w:rsidR="00FA5E9F" w:rsidRPr="003B17C3" w14:paraId="56CD8DE0" w14:textId="77777777" w:rsidTr="009B405C">
        <w:trPr>
          <w:trHeight w:val="546"/>
        </w:trPr>
        <w:tc>
          <w:tcPr>
            <w:tcW w:w="360" w:type="dxa"/>
          </w:tcPr>
          <w:p w14:paraId="2D73B6F8" w14:textId="77777777" w:rsidR="00FA5E9F" w:rsidRPr="003B17C3" w:rsidRDefault="00FA5E9F" w:rsidP="009B405C">
            <w:pPr>
              <w:spacing w:before="169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1</w:t>
            </w:r>
          </w:p>
        </w:tc>
        <w:tc>
          <w:tcPr>
            <w:tcW w:w="4500" w:type="dxa"/>
          </w:tcPr>
          <w:p w14:paraId="4B3F2228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  <w:tc>
          <w:tcPr>
            <w:tcW w:w="2508" w:type="dxa"/>
          </w:tcPr>
          <w:p w14:paraId="500E3F1C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  <w:tc>
          <w:tcPr>
            <w:tcW w:w="1800" w:type="dxa"/>
          </w:tcPr>
          <w:p w14:paraId="4D97E233" w14:textId="77777777" w:rsidR="00FA5E9F" w:rsidRPr="003B17C3" w:rsidRDefault="00FA5E9F" w:rsidP="009B405C">
            <w:pPr>
              <w:spacing w:before="169"/>
              <w:ind w:left="604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ja / nee</w:t>
            </w:r>
          </w:p>
        </w:tc>
      </w:tr>
      <w:tr w:rsidR="00FA5E9F" w:rsidRPr="003B17C3" w14:paraId="0B8E7521" w14:textId="77777777" w:rsidTr="009B405C">
        <w:trPr>
          <w:trHeight w:val="546"/>
        </w:trPr>
        <w:tc>
          <w:tcPr>
            <w:tcW w:w="360" w:type="dxa"/>
          </w:tcPr>
          <w:p w14:paraId="26C8B1EE" w14:textId="77777777" w:rsidR="00FA5E9F" w:rsidRPr="003B17C3" w:rsidRDefault="00FA5E9F" w:rsidP="009B405C">
            <w:pPr>
              <w:spacing w:before="169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2</w:t>
            </w:r>
          </w:p>
        </w:tc>
        <w:tc>
          <w:tcPr>
            <w:tcW w:w="4500" w:type="dxa"/>
          </w:tcPr>
          <w:p w14:paraId="7C5EABFB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  <w:tc>
          <w:tcPr>
            <w:tcW w:w="2508" w:type="dxa"/>
          </w:tcPr>
          <w:p w14:paraId="56F8C90C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  <w:tc>
          <w:tcPr>
            <w:tcW w:w="1800" w:type="dxa"/>
          </w:tcPr>
          <w:p w14:paraId="2145BDC8" w14:textId="77777777" w:rsidR="00FA5E9F" w:rsidRPr="003B17C3" w:rsidRDefault="00FA5E9F" w:rsidP="009B405C">
            <w:pPr>
              <w:spacing w:before="169"/>
              <w:ind w:left="604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ja / nee</w:t>
            </w:r>
          </w:p>
        </w:tc>
      </w:tr>
      <w:tr w:rsidR="00FA5E9F" w:rsidRPr="003B17C3" w14:paraId="58535688" w14:textId="77777777" w:rsidTr="009B405C">
        <w:trPr>
          <w:trHeight w:val="546"/>
        </w:trPr>
        <w:tc>
          <w:tcPr>
            <w:tcW w:w="360" w:type="dxa"/>
          </w:tcPr>
          <w:p w14:paraId="733033CC" w14:textId="77777777" w:rsidR="00FA5E9F" w:rsidRPr="003B17C3" w:rsidRDefault="00FA5E9F" w:rsidP="009B405C">
            <w:pPr>
              <w:spacing w:before="169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3</w:t>
            </w:r>
          </w:p>
        </w:tc>
        <w:tc>
          <w:tcPr>
            <w:tcW w:w="4500" w:type="dxa"/>
          </w:tcPr>
          <w:p w14:paraId="1B401DE3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  <w:tc>
          <w:tcPr>
            <w:tcW w:w="2508" w:type="dxa"/>
          </w:tcPr>
          <w:p w14:paraId="05C73BD9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  <w:tc>
          <w:tcPr>
            <w:tcW w:w="1800" w:type="dxa"/>
          </w:tcPr>
          <w:p w14:paraId="474FB804" w14:textId="77777777" w:rsidR="00FA5E9F" w:rsidRPr="003B17C3" w:rsidRDefault="00FA5E9F" w:rsidP="009B405C">
            <w:pPr>
              <w:spacing w:before="169"/>
              <w:ind w:left="604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ja / nee</w:t>
            </w:r>
          </w:p>
        </w:tc>
      </w:tr>
      <w:tr w:rsidR="00FA5E9F" w:rsidRPr="003B17C3" w14:paraId="71AEB125" w14:textId="77777777" w:rsidTr="009B405C">
        <w:trPr>
          <w:trHeight w:val="546"/>
        </w:trPr>
        <w:tc>
          <w:tcPr>
            <w:tcW w:w="360" w:type="dxa"/>
          </w:tcPr>
          <w:p w14:paraId="102B7A86" w14:textId="77777777" w:rsidR="00FA5E9F" w:rsidRPr="003B17C3" w:rsidRDefault="00FA5E9F" w:rsidP="009B405C">
            <w:pPr>
              <w:spacing w:before="169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4</w:t>
            </w:r>
          </w:p>
        </w:tc>
        <w:tc>
          <w:tcPr>
            <w:tcW w:w="4500" w:type="dxa"/>
          </w:tcPr>
          <w:p w14:paraId="6F08155C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  <w:tc>
          <w:tcPr>
            <w:tcW w:w="2508" w:type="dxa"/>
          </w:tcPr>
          <w:p w14:paraId="24284A7B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  <w:tc>
          <w:tcPr>
            <w:tcW w:w="1800" w:type="dxa"/>
          </w:tcPr>
          <w:p w14:paraId="38BE256E" w14:textId="77777777" w:rsidR="00FA5E9F" w:rsidRPr="003B17C3" w:rsidRDefault="00FA5E9F" w:rsidP="009B405C">
            <w:pPr>
              <w:spacing w:before="169"/>
              <w:ind w:left="604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ja / nee</w:t>
            </w:r>
          </w:p>
        </w:tc>
      </w:tr>
      <w:tr w:rsidR="00FA5E9F" w:rsidRPr="003B17C3" w14:paraId="6A595507" w14:textId="77777777" w:rsidTr="009B405C">
        <w:trPr>
          <w:trHeight w:val="546"/>
        </w:trPr>
        <w:tc>
          <w:tcPr>
            <w:tcW w:w="360" w:type="dxa"/>
          </w:tcPr>
          <w:p w14:paraId="55CEBD85" w14:textId="77777777" w:rsidR="00FA5E9F" w:rsidRPr="003B17C3" w:rsidRDefault="00FA5E9F" w:rsidP="009B405C">
            <w:pPr>
              <w:spacing w:before="169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5</w:t>
            </w:r>
          </w:p>
        </w:tc>
        <w:tc>
          <w:tcPr>
            <w:tcW w:w="4500" w:type="dxa"/>
          </w:tcPr>
          <w:p w14:paraId="77497280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  <w:tc>
          <w:tcPr>
            <w:tcW w:w="2508" w:type="dxa"/>
          </w:tcPr>
          <w:p w14:paraId="57BA9AE0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  <w:tc>
          <w:tcPr>
            <w:tcW w:w="1800" w:type="dxa"/>
          </w:tcPr>
          <w:p w14:paraId="2CD45F50" w14:textId="77777777" w:rsidR="00FA5E9F" w:rsidRPr="003B17C3" w:rsidRDefault="00FA5E9F" w:rsidP="009B405C">
            <w:pPr>
              <w:spacing w:before="169"/>
              <w:ind w:left="604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ja / nee</w:t>
            </w:r>
          </w:p>
        </w:tc>
      </w:tr>
    </w:tbl>
    <w:p w14:paraId="001FED00" w14:textId="77777777" w:rsidR="00FA5E9F" w:rsidRPr="003B17C3" w:rsidRDefault="00FA5E9F" w:rsidP="00FA5E9F">
      <w:pPr>
        <w:spacing w:before="11"/>
        <w:rPr>
          <w:color w:val="003340"/>
          <w:sz w:val="22"/>
        </w:rPr>
      </w:pPr>
    </w:p>
    <w:p w14:paraId="63D3CB5A" w14:textId="77777777" w:rsidR="00FA5E9F" w:rsidRPr="00F91F61" w:rsidRDefault="00FA5E9F" w:rsidP="00FA5E9F">
      <w:pPr>
        <w:keepNext/>
        <w:keepLines/>
        <w:widowControl w:val="0"/>
        <w:autoSpaceDE w:val="0"/>
        <w:autoSpaceDN w:val="0"/>
        <w:spacing w:before="360" w:after="80" w:line="240" w:lineRule="auto"/>
        <w:outlineLvl w:val="0"/>
        <w:rPr>
          <w:rFonts w:eastAsiaTheme="majorEastAsia"/>
          <w:b/>
          <w:bCs/>
          <w:color w:val="003340"/>
          <w:sz w:val="28"/>
          <w:szCs w:val="28"/>
        </w:rPr>
      </w:pPr>
      <w:r>
        <w:rPr>
          <w:rFonts w:eastAsiaTheme="majorEastAsia"/>
          <w:b/>
          <w:bCs/>
          <w:color w:val="003340"/>
          <w:sz w:val="28"/>
          <w:szCs w:val="28"/>
        </w:rPr>
        <w:lastRenderedPageBreak/>
        <w:t>3</w:t>
      </w:r>
      <w:r w:rsidRPr="00F91F61">
        <w:rPr>
          <w:rFonts w:eastAsiaTheme="majorEastAsia"/>
          <w:b/>
          <w:bCs/>
          <w:color w:val="003340"/>
          <w:sz w:val="28"/>
          <w:szCs w:val="28"/>
        </w:rPr>
        <w:t>.</w:t>
      </w:r>
      <w:r>
        <w:rPr>
          <w:rFonts w:eastAsiaTheme="majorEastAsia"/>
          <w:b/>
          <w:bCs/>
          <w:color w:val="003340"/>
          <w:sz w:val="28"/>
          <w:szCs w:val="28"/>
        </w:rPr>
        <w:t xml:space="preserve">  Cursussen en trainingen</w:t>
      </w:r>
    </w:p>
    <w:p w14:paraId="4F2D17EF" w14:textId="77777777" w:rsidR="00FA5E9F" w:rsidRPr="003B17C3" w:rsidRDefault="00FA5E9F" w:rsidP="00FA5E9F">
      <w:pPr>
        <w:ind w:left="279" w:right="1073"/>
        <w:rPr>
          <w:color w:val="003340"/>
          <w:sz w:val="22"/>
        </w:rPr>
      </w:pPr>
      <w:r w:rsidRPr="003B17C3">
        <w:rPr>
          <w:color w:val="003340"/>
          <w:sz w:val="22"/>
        </w:rPr>
        <w:t>Vul hieronder de gevolgde cursussen en trainingen (</w:t>
      </w:r>
      <w:proofErr w:type="spellStart"/>
      <w:r w:rsidRPr="003B17C3">
        <w:rPr>
          <w:color w:val="003340"/>
          <w:sz w:val="22"/>
        </w:rPr>
        <w:t>onderwijsgerelateerd</w:t>
      </w:r>
      <w:proofErr w:type="spellEnd"/>
      <w:r w:rsidRPr="003B17C3">
        <w:rPr>
          <w:color w:val="003340"/>
          <w:sz w:val="22"/>
        </w:rPr>
        <w:t>) in. Geef per cursus of training aan of je hiervoor wel of geen certificaat hebt behaald.</w:t>
      </w:r>
    </w:p>
    <w:tbl>
      <w:tblPr>
        <w:tblStyle w:val="TableNormal1"/>
        <w:tblW w:w="9555" w:type="dxa"/>
        <w:tblInd w:w="35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4605"/>
        <w:gridCol w:w="2415"/>
        <w:gridCol w:w="2175"/>
      </w:tblGrid>
      <w:tr w:rsidR="00FA5E9F" w:rsidRPr="003B17C3" w14:paraId="02C4154A" w14:textId="77777777" w:rsidTr="100C1E17">
        <w:trPr>
          <w:trHeight w:val="321"/>
        </w:trPr>
        <w:tc>
          <w:tcPr>
            <w:tcW w:w="4965" w:type="dxa"/>
            <w:gridSpan w:val="2"/>
          </w:tcPr>
          <w:p w14:paraId="0FFC04B1" w14:textId="77777777" w:rsidR="00FA5E9F" w:rsidRPr="00F50664" w:rsidRDefault="00FA5E9F" w:rsidP="009B405C">
            <w:pPr>
              <w:spacing w:before="56"/>
              <w:ind w:left="57"/>
              <w:rPr>
                <w:rFonts w:ascii="Poppins" w:hAnsi="Poppins"/>
                <w:b/>
                <w:bCs/>
                <w:color w:val="003340"/>
              </w:rPr>
            </w:pPr>
            <w:r w:rsidRPr="00F50664">
              <w:rPr>
                <w:rFonts w:ascii="Poppins" w:hAnsi="Poppins"/>
                <w:b/>
                <w:bCs/>
                <w:color w:val="003340"/>
              </w:rPr>
              <w:t>Gevolgde cursussen/trainingen</w:t>
            </w:r>
          </w:p>
        </w:tc>
        <w:tc>
          <w:tcPr>
            <w:tcW w:w="2415" w:type="dxa"/>
          </w:tcPr>
          <w:p w14:paraId="524CBE1C" w14:textId="77777777" w:rsidR="00FA5E9F" w:rsidRPr="00F50664" w:rsidRDefault="00FA5E9F" w:rsidP="100C1E17">
            <w:pPr>
              <w:spacing w:before="56"/>
              <w:ind w:right="737"/>
              <w:jc w:val="center"/>
              <w:rPr>
                <w:rFonts w:ascii="Poppins" w:hAnsi="Poppins"/>
                <w:b/>
                <w:bCs/>
                <w:color w:val="003340"/>
              </w:rPr>
            </w:pPr>
            <w:r w:rsidRPr="100C1E17">
              <w:rPr>
                <w:rFonts w:ascii="Poppins" w:hAnsi="Poppins"/>
                <w:b/>
                <w:bCs/>
                <w:color w:val="003340"/>
              </w:rPr>
              <w:t>Periode</w:t>
            </w:r>
          </w:p>
        </w:tc>
        <w:tc>
          <w:tcPr>
            <w:tcW w:w="2175" w:type="dxa"/>
          </w:tcPr>
          <w:p w14:paraId="652620C5" w14:textId="77777777" w:rsidR="00FA5E9F" w:rsidRPr="00F50664" w:rsidRDefault="00FA5E9F" w:rsidP="100C1E17">
            <w:pPr>
              <w:spacing w:before="56"/>
              <w:ind w:right="463"/>
              <w:jc w:val="center"/>
              <w:rPr>
                <w:rFonts w:ascii="Poppins" w:hAnsi="Poppins"/>
                <w:b/>
                <w:bCs/>
                <w:color w:val="003340"/>
              </w:rPr>
            </w:pPr>
            <w:r w:rsidRPr="100C1E17">
              <w:rPr>
                <w:rFonts w:ascii="Poppins" w:hAnsi="Poppins"/>
                <w:b/>
                <w:bCs/>
                <w:color w:val="003340"/>
              </w:rPr>
              <w:t>Certificaat</w:t>
            </w:r>
          </w:p>
        </w:tc>
      </w:tr>
      <w:tr w:rsidR="00FA5E9F" w:rsidRPr="003B17C3" w14:paraId="30251567" w14:textId="77777777" w:rsidTr="100C1E17">
        <w:trPr>
          <w:trHeight w:val="546"/>
        </w:trPr>
        <w:tc>
          <w:tcPr>
            <w:tcW w:w="360" w:type="dxa"/>
          </w:tcPr>
          <w:p w14:paraId="377164B1" w14:textId="77777777" w:rsidR="00FA5E9F" w:rsidRPr="003B17C3" w:rsidRDefault="00FA5E9F" w:rsidP="009B405C">
            <w:pPr>
              <w:spacing w:before="169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1</w:t>
            </w:r>
          </w:p>
        </w:tc>
        <w:tc>
          <w:tcPr>
            <w:tcW w:w="4605" w:type="dxa"/>
          </w:tcPr>
          <w:p w14:paraId="1430A59C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  <w:tc>
          <w:tcPr>
            <w:tcW w:w="2415" w:type="dxa"/>
          </w:tcPr>
          <w:p w14:paraId="294E0AD8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  <w:tc>
          <w:tcPr>
            <w:tcW w:w="2175" w:type="dxa"/>
          </w:tcPr>
          <w:p w14:paraId="3202CAA6" w14:textId="77777777" w:rsidR="00FA5E9F" w:rsidRPr="003B17C3" w:rsidRDefault="00FA5E9F" w:rsidP="009B405C">
            <w:pPr>
              <w:spacing w:before="169"/>
              <w:ind w:left="474" w:right="463"/>
              <w:jc w:val="center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ja / nee</w:t>
            </w:r>
          </w:p>
        </w:tc>
      </w:tr>
      <w:tr w:rsidR="00FA5E9F" w:rsidRPr="003B17C3" w14:paraId="429A696C" w14:textId="77777777" w:rsidTr="100C1E17">
        <w:trPr>
          <w:trHeight w:val="546"/>
        </w:trPr>
        <w:tc>
          <w:tcPr>
            <w:tcW w:w="360" w:type="dxa"/>
          </w:tcPr>
          <w:p w14:paraId="19B2D4C1" w14:textId="77777777" w:rsidR="00FA5E9F" w:rsidRPr="003B17C3" w:rsidRDefault="00FA5E9F" w:rsidP="009B405C">
            <w:pPr>
              <w:spacing w:before="169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2</w:t>
            </w:r>
          </w:p>
        </w:tc>
        <w:tc>
          <w:tcPr>
            <w:tcW w:w="4605" w:type="dxa"/>
          </w:tcPr>
          <w:p w14:paraId="7C98BCC3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  <w:tc>
          <w:tcPr>
            <w:tcW w:w="2415" w:type="dxa"/>
          </w:tcPr>
          <w:p w14:paraId="0A8E7E14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  <w:tc>
          <w:tcPr>
            <w:tcW w:w="2175" w:type="dxa"/>
          </w:tcPr>
          <w:p w14:paraId="178774D9" w14:textId="77777777" w:rsidR="00FA5E9F" w:rsidRPr="003B17C3" w:rsidRDefault="00FA5E9F" w:rsidP="009B405C">
            <w:pPr>
              <w:spacing w:before="169"/>
              <w:ind w:left="474" w:right="463"/>
              <w:jc w:val="center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ja / nee</w:t>
            </w:r>
          </w:p>
        </w:tc>
      </w:tr>
      <w:tr w:rsidR="00FA5E9F" w:rsidRPr="003B17C3" w14:paraId="2CA72AC5" w14:textId="77777777" w:rsidTr="100C1E17">
        <w:trPr>
          <w:trHeight w:val="546"/>
        </w:trPr>
        <w:tc>
          <w:tcPr>
            <w:tcW w:w="360" w:type="dxa"/>
          </w:tcPr>
          <w:p w14:paraId="38CB1DBD" w14:textId="77777777" w:rsidR="00FA5E9F" w:rsidRPr="003B17C3" w:rsidRDefault="00FA5E9F" w:rsidP="009B405C">
            <w:pPr>
              <w:spacing w:before="169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3</w:t>
            </w:r>
          </w:p>
        </w:tc>
        <w:tc>
          <w:tcPr>
            <w:tcW w:w="4605" w:type="dxa"/>
          </w:tcPr>
          <w:p w14:paraId="6340BCC4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  <w:tc>
          <w:tcPr>
            <w:tcW w:w="2415" w:type="dxa"/>
          </w:tcPr>
          <w:p w14:paraId="459694A1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  <w:tc>
          <w:tcPr>
            <w:tcW w:w="2175" w:type="dxa"/>
          </w:tcPr>
          <w:p w14:paraId="3CD0ADC5" w14:textId="77777777" w:rsidR="00FA5E9F" w:rsidRPr="003B17C3" w:rsidRDefault="00FA5E9F" w:rsidP="009B405C">
            <w:pPr>
              <w:spacing w:before="169"/>
              <w:ind w:left="474" w:right="463"/>
              <w:jc w:val="center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ja / nee</w:t>
            </w:r>
          </w:p>
        </w:tc>
      </w:tr>
      <w:tr w:rsidR="00FA5E9F" w:rsidRPr="003B17C3" w14:paraId="4793FC50" w14:textId="77777777" w:rsidTr="100C1E17">
        <w:trPr>
          <w:trHeight w:val="546"/>
        </w:trPr>
        <w:tc>
          <w:tcPr>
            <w:tcW w:w="360" w:type="dxa"/>
          </w:tcPr>
          <w:p w14:paraId="242096FE" w14:textId="77777777" w:rsidR="00FA5E9F" w:rsidRPr="003B17C3" w:rsidRDefault="00FA5E9F" w:rsidP="009B405C">
            <w:pPr>
              <w:spacing w:before="169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4</w:t>
            </w:r>
          </w:p>
        </w:tc>
        <w:tc>
          <w:tcPr>
            <w:tcW w:w="4605" w:type="dxa"/>
          </w:tcPr>
          <w:p w14:paraId="114D566F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  <w:tc>
          <w:tcPr>
            <w:tcW w:w="2415" w:type="dxa"/>
          </w:tcPr>
          <w:p w14:paraId="5EF990BA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  <w:tc>
          <w:tcPr>
            <w:tcW w:w="2175" w:type="dxa"/>
          </w:tcPr>
          <w:p w14:paraId="27321673" w14:textId="77777777" w:rsidR="00FA5E9F" w:rsidRPr="003B17C3" w:rsidRDefault="00FA5E9F" w:rsidP="009B405C">
            <w:pPr>
              <w:spacing w:before="169"/>
              <w:ind w:left="474" w:right="463"/>
              <w:jc w:val="center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ja / nee</w:t>
            </w:r>
          </w:p>
        </w:tc>
      </w:tr>
      <w:tr w:rsidR="00FA5E9F" w:rsidRPr="003B17C3" w14:paraId="5F02DE60" w14:textId="77777777" w:rsidTr="100C1E17">
        <w:trPr>
          <w:trHeight w:val="546"/>
        </w:trPr>
        <w:tc>
          <w:tcPr>
            <w:tcW w:w="360" w:type="dxa"/>
          </w:tcPr>
          <w:p w14:paraId="13436E4B" w14:textId="77777777" w:rsidR="00FA5E9F" w:rsidRPr="003B17C3" w:rsidRDefault="00FA5E9F" w:rsidP="009B405C">
            <w:pPr>
              <w:spacing w:before="169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5</w:t>
            </w:r>
          </w:p>
        </w:tc>
        <w:tc>
          <w:tcPr>
            <w:tcW w:w="4605" w:type="dxa"/>
          </w:tcPr>
          <w:p w14:paraId="1CEAF5EF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  <w:tc>
          <w:tcPr>
            <w:tcW w:w="2415" w:type="dxa"/>
          </w:tcPr>
          <w:p w14:paraId="7CE99E9F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  <w:tc>
          <w:tcPr>
            <w:tcW w:w="2175" w:type="dxa"/>
          </w:tcPr>
          <w:p w14:paraId="297740EF" w14:textId="77777777" w:rsidR="00FA5E9F" w:rsidRPr="003B17C3" w:rsidRDefault="00FA5E9F" w:rsidP="009B405C">
            <w:pPr>
              <w:spacing w:before="169"/>
              <w:ind w:left="474" w:right="463"/>
              <w:jc w:val="center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ja / nee</w:t>
            </w:r>
          </w:p>
        </w:tc>
      </w:tr>
    </w:tbl>
    <w:p w14:paraId="0C19E2A5" w14:textId="77777777" w:rsidR="00FA5E9F" w:rsidRPr="003B17C3" w:rsidRDefault="00FA5E9F" w:rsidP="00FA5E9F">
      <w:pPr>
        <w:rPr>
          <w:color w:val="003340"/>
          <w:sz w:val="22"/>
        </w:rPr>
      </w:pPr>
    </w:p>
    <w:p w14:paraId="58187848" w14:textId="77777777" w:rsidR="00FA5E9F" w:rsidRPr="003B17C3" w:rsidRDefault="00FA5E9F" w:rsidP="00FA5E9F">
      <w:pPr>
        <w:keepNext/>
        <w:keepLines/>
        <w:widowControl w:val="0"/>
        <w:autoSpaceDE w:val="0"/>
        <w:autoSpaceDN w:val="0"/>
        <w:spacing w:before="360" w:after="80" w:line="240" w:lineRule="auto"/>
        <w:ind w:left="-45"/>
        <w:outlineLvl w:val="0"/>
        <w:rPr>
          <w:rFonts w:eastAsiaTheme="majorEastAsia"/>
          <w:b/>
          <w:bCs/>
          <w:color w:val="003340"/>
          <w:sz w:val="28"/>
          <w:szCs w:val="28"/>
        </w:rPr>
      </w:pPr>
      <w:bookmarkStart w:id="2" w:name="_Toc222745626"/>
      <w:r>
        <w:rPr>
          <w:rFonts w:eastAsiaTheme="majorEastAsia"/>
          <w:b/>
          <w:bCs/>
          <w:color w:val="003340"/>
          <w:sz w:val="28"/>
          <w:szCs w:val="28"/>
        </w:rPr>
        <w:t xml:space="preserve">4. </w:t>
      </w:r>
      <w:r w:rsidRPr="003B17C3">
        <w:rPr>
          <w:rFonts w:eastAsiaTheme="majorEastAsia"/>
          <w:b/>
          <w:bCs/>
          <w:color w:val="003340"/>
          <w:sz w:val="28"/>
          <w:szCs w:val="28"/>
        </w:rPr>
        <w:t>Werkgevers, functies, nevenfuncties en andere activiteiten (betaald/onbetaald)</w:t>
      </w:r>
      <w:bookmarkEnd w:id="2"/>
    </w:p>
    <w:p w14:paraId="3DCB3FAB" w14:textId="77777777" w:rsidR="00FA5E9F" w:rsidRPr="003B17C3" w:rsidRDefault="00FA5E9F" w:rsidP="00FA5E9F">
      <w:pPr>
        <w:ind w:left="279" w:right="1118"/>
        <w:rPr>
          <w:color w:val="003340"/>
          <w:sz w:val="22"/>
        </w:rPr>
      </w:pPr>
      <w:r w:rsidRPr="003B17C3">
        <w:rPr>
          <w:color w:val="003340"/>
          <w:sz w:val="22"/>
        </w:rPr>
        <w:t>Geef aan welke onderwijs gerelateerde functies, nevenfuncties of andere activiteiten je vervult of vervuld hebt. Beschrijf waar mogelijk de relevantie voor de rol als docent.</w:t>
      </w:r>
    </w:p>
    <w:tbl>
      <w:tblPr>
        <w:tblStyle w:val="TableNormal1"/>
        <w:tblW w:w="8961" w:type="dxa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978"/>
        <w:gridCol w:w="660"/>
        <w:gridCol w:w="5040"/>
      </w:tblGrid>
      <w:tr w:rsidR="00FA5E9F" w:rsidRPr="003B17C3" w14:paraId="5ACCF984" w14:textId="77777777" w:rsidTr="009B405C">
        <w:trPr>
          <w:trHeight w:val="527"/>
        </w:trPr>
        <w:tc>
          <w:tcPr>
            <w:tcW w:w="3921" w:type="dxa"/>
            <w:gridSpan w:val="3"/>
          </w:tcPr>
          <w:p w14:paraId="395650F9" w14:textId="77777777" w:rsidR="00FA5E9F" w:rsidRPr="00D223DF" w:rsidRDefault="00FA5E9F" w:rsidP="009B405C">
            <w:pPr>
              <w:spacing w:before="56"/>
              <w:ind w:left="57"/>
              <w:rPr>
                <w:rFonts w:ascii="Poppins" w:hAnsi="Poppins"/>
                <w:b/>
                <w:bCs/>
                <w:color w:val="003340"/>
              </w:rPr>
            </w:pPr>
            <w:r w:rsidRPr="00D223DF">
              <w:rPr>
                <w:rFonts w:ascii="Poppins" w:hAnsi="Poppins"/>
                <w:b/>
                <w:bCs/>
                <w:color w:val="003340"/>
              </w:rPr>
              <w:t>Functies - nevenfuncties – andere activiteiten</w:t>
            </w:r>
          </w:p>
        </w:tc>
        <w:tc>
          <w:tcPr>
            <w:tcW w:w="5040" w:type="dxa"/>
          </w:tcPr>
          <w:p w14:paraId="3F6D2FBB" w14:textId="77777777" w:rsidR="00FA5E9F" w:rsidRPr="00D223DF" w:rsidRDefault="00FA5E9F" w:rsidP="009B405C">
            <w:pPr>
              <w:spacing w:before="56"/>
              <w:ind w:left="57" w:right="1470"/>
              <w:rPr>
                <w:rFonts w:ascii="Poppins" w:hAnsi="Poppins"/>
                <w:b/>
                <w:bCs/>
                <w:color w:val="003340"/>
              </w:rPr>
            </w:pPr>
            <w:r w:rsidRPr="00D223DF">
              <w:rPr>
                <w:rFonts w:ascii="Poppins" w:hAnsi="Poppins"/>
                <w:b/>
                <w:bCs/>
                <w:color w:val="003340"/>
              </w:rPr>
              <w:t>Wat heeft u geleerd waar u ook gebruik van maakt in uw rol als docent?</w:t>
            </w:r>
          </w:p>
        </w:tc>
      </w:tr>
      <w:tr w:rsidR="00FA5E9F" w:rsidRPr="003B17C3" w14:paraId="2BE9A3E4" w14:textId="77777777" w:rsidTr="009B405C">
        <w:trPr>
          <w:trHeight w:val="640"/>
        </w:trPr>
        <w:tc>
          <w:tcPr>
            <w:tcW w:w="283" w:type="dxa"/>
            <w:vMerge w:val="restart"/>
          </w:tcPr>
          <w:p w14:paraId="048D1BF7" w14:textId="77777777" w:rsidR="00FA5E9F" w:rsidRPr="003B17C3" w:rsidRDefault="00FA5E9F" w:rsidP="009B405C">
            <w:pPr>
              <w:spacing w:before="111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1</w:t>
            </w:r>
          </w:p>
        </w:tc>
        <w:tc>
          <w:tcPr>
            <w:tcW w:w="3638" w:type="dxa"/>
            <w:gridSpan w:val="2"/>
          </w:tcPr>
          <w:p w14:paraId="3476927F" w14:textId="77777777" w:rsidR="00FA5E9F" w:rsidRPr="003B17C3" w:rsidRDefault="00FA5E9F" w:rsidP="009B405C">
            <w:pPr>
              <w:spacing w:before="111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Werkgever/organisatie</w:t>
            </w:r>
          </w:p>
        </w:tc>
        <w:tc>
          <w:tcPr>
            <w:tcW w:w="5040" w:type="dxa"/>
            <w:vMerge w:val="restart"/>
          </w:tcPr>
          <w:p w14:paraId="43DEDBB7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 xml:space="preserve">                   </w:t>
            </w:r>
          </w:p>
          <w:p w14:paraId="579FE38E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 xml:space="preserve">      </w:t>
            </w:r>
          </w:p>
        </w:tc>
      </w:tr>
      <w:tr w:rsidR="00FA5E9F" w:rsidRPr="003B17C3" w14:paraId="1CC21A9A" w14:textId="77777777" w:rsidTr="009B405C">
        <w:trPr>
          <w:trHeight w:val="431"/>
        </w:trPr>
        <w:tc>
          <w:tcPr>
            <w:tcW w:w="283" w:type="dxa"/>
            <w:vMerge/>
          </w:tcPr>
          <w:p w14:paraId="3D412B7C" w14:textId="77777777" w:rsidR="00FA5E9F" w:rsidRPr="003B17C3" w:rsidRDefault="00FA5E9F" w:rsidP="009B405C">
            <w:pPr>
              <w:rPr>
                <w:rFonts w:ascii="Poppins" w:eastAsia="Arial" w:hAnsi="Poppins"/>
                <w:color w:val="003340"/>
                <w:lang w:eastAsia="nl-NL" w:bidi="nl-NL"/>
              </w:rPr>
            </w:pPr>
          </w:p>
        </w:tc>
        <w:tc>
          <w:tcPr>
            <w:tcW w:w="2978" w:type="dxa"/>
          </w:tcPr>
          <w:p w14:paraId="082DFCBB" w14:textId="77777777" w:rsidR="00FA5E9F" w:rsidRPr="003B17C3" w:rsidRDefault="00FA5E9F" w:rsidP="009B405C">
            <w:pPr>
              <w:spacing w:before="111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Schatting aantal uren per week</w:t>
            </w:r>
          </w:p>
        </w:tc>
        <w:tc>
          <w:tcPr>
            <w:tcW w:w="660" w:type="dxa"/>
          </w:tcPr>
          <w:p w14:paraId="67454CC0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  <w:tc>
          <w:tcPr>
            <w:tcW w:w="5040" w:type="dxa"/>
            <w:vMerge/>
          </w:tcPr>
          <w:p w14:paraId="689E5224" w14:textId="77777777" w:rsidR="00FA5E9F" w:rsidRPr="003B17C3" w:rsidRDefault="00FA5E9F" w:rsidP="009B405C">
            <w:pPr>
              <w:ind w:left="195"/>
              <w:rPr>
                <w:rFonts w:ascii="Poppins" w:eastAsia="Arial" w:hAnsi="Poppins"/>
                <w:color w:val="003340"/>
                <w:lang w:eastAsia="nl-NL" w:bidi="nl-NL"/>
              </w:rPr>
            </w:pPr>
          </w:p>
        </w:tc>
      </w:tr>
      <w:tr w:rsidR="00FA5E9F" w:rsidRPr="003B17C3" w14:paraId="748A787B" w14:textId="77777777" w:rsidTr="009B405C">
        <w:trPr>
          <w:trHeight w:val="434"/>
        </w:trPr>
        <w:tc>
          <w:tcPr>
            <w:tcW w:w="283" w:type="dxa"/>
            <w:vMerge/>
          </w:tcPr>
          <w:p w14:paraId="5D835285" w14:textId="77777777" w:rsidR="00FA5E9F" w:rsidRPr="003B17C3" w:rsidRDefault="00FA5E9F" w:rsidP="009B405C">
            <w:pPr>
              <w:rPr>
                <w:rFonts w:ascii="Poppins" w:eastAsia="Arial" w:hAnsi="Poppins"/>
                <w:color w:val="003340"/>
                <w:lang w:eastAsia="nl-NL" w:bidi="nl-NL"/>
              </w:rPr>
            </w:pPr>
          </w:p>
        </w:tc>
        <w:tc>
          <w:tcPr>
            <w:tcW w:w="2978" w:type="dxa"/>
          </w:tcPr>
          <w:p w14:paraId="1201AA96" w14:textId="77777777" w:rsidR="00FA5E9F" w:rsidRPr="003B17C3" w:rsidRDefault="00FA5E9F" w:rsidP="009B405C">
            <w:pPr>
              <w:spacing w:before="114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Aantal jaren, wanneer?</w:t>
            </w:r>
          </w:p>
        </w:tc>
        <w:tc>
          <w:tcPr>
            <w:tcW w:w="660" w:type="dxa"/>
          </w:tcPr>
          <w:p w14:paraId="64F9F00A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  <w:tc>
          <w:tcPr>
            <w:tcW w:w="5040" w:type="dxa"/>
            <w:vMerge/>
          </w:tcPr>
          <w:p w14:paraId="637AAEA2" w14:textId="77777777" w:rsidR="00FA5E9F" w:rsidRPr="003B17C3" w:rsidRDefault="00FA5E9F" w:rsidP="009B405C">
            <w:pPr>
              <w:ind w:left="195"/>
              <w:rPr>
                <w:rFonts w:ascii="Poppins" w:eastAsia="Arial" w:hAnsi="Poppins"/>
                <w:color w:val="003340"/>
                <w:lang w:eastAsia="nl-NL" w:bidi="nl-NL"/>
              </w:rPr>
            </w:pPr>
          </w:p>
        </w:tc>
      </w:tr>
      <w:tr w:rsidR="00FA5E9F" w:rsidRPr="003B17C3" w14:paraId="33DD7BA0" w14:textId="77777777" w:rsidTr="009B405C">
        <w:trPr>
          <w:trHeight w:val="641"/>
        </w:trPr>
        <w:tc>
          <w:tcPr>
            <w:tcW w:w="283" w:type="dxa"/>
            <w:vMerge w:val="restart"/>
          </w:tcPr>
          <w:p w14:paraId="7F3CFBA5" w14:textId="77777777" w:rsidR="00FA5E9F" w:rsidRPr="003B17C3" w:rsidRDefault="00FA5E9F" w:rsidP="009B405C">
            <w:pPr>
              <w:spacing w:before="111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2</w:t>
            </w:r>
          </w:p>
        </w:tc>
        <w:tc>
          <w:tcPr>
            <w:tcW w:w="3638" w:type="dxa"/>
            <w:gridSpan w:val="2"/>
          </w:tcPr>
          <w:p w14:paraId="618ED79C" w14:textId="77777777" w:rsidR="00FA5E9F" w:rsidRPr="003B17C3" w:rsidRDefault="00FA5E9F" w:rsidP="009B405C">
            <w:pPr>
              <w:spacing w:before="111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Werkgever/organisatie</w:t>
            </w:r>
          </w:p>
        </w:tc>
        <w:tc>
          <w:tcPr>
            <w:tcW w:w="5040" w:type="dxa"/>
            <w:vMerge w:val="restart"/>
          </w:tcPr>
          <w:p w14:paraId="3FF26073" w14:textId="77777777" w:rsidR="00FA5E9F" w:rsidRPr="003B17C3" w:rsidRDefault="00FA5E9F" w:rsidP="009B405C">
            <w:pPr>
              <w:ind w:left="195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 xml:space="preserve">                        </w:t>
            </w:r>
          </w:p>
          <w:p w14:paraId="506B0161" w14:textId="77777777" w:rsidR="00FA5E9F" w:rsidRPr="003B17C3" w:rsidRDefault="00FA5E9F" w:rsidP="009B405C">
            <w:pPr>
              <w:ind w:left="195"/>
              <w:rPr>
                <w:rFonts w:ascii="Poppins" w:hAnsi="Poppins"/>
                <w:color w:val="003340"/>
              </w:rPr>
            </w:pPr>
          </w:p>
          <w:p w14:paraId="3420CBC4" w14:textId="77777777" w:rsidR="00FA5E9F" w:rsidRPr="003B17C3" w:rsidRDefault="00FA5E9F" w:rsidP="009B405C">
            <w:pPr>
              <w:ind w:left="195"/>
              <w:rPr>
                <w:rFonts w:ascii="Poppins" w:hAnsi="Poppins"/>
                <w:color w:val="003340"/>
              </w:rPr>
            </w:pPr>
          </w:p>
          <w:p w14:paraId="6935FCC3" w14:textId="77777777" w:rsidR="00FA5E9F" w:rsidRPr="003B17C3" w:rsidRDefault="00FA5E9F" w:rsidP="009B405C">
            <w:pPr>
              <w:ind w:left="195"/>
              <w:rPr>
                <w:rFonts w:ascii="Poppins" w:hAnsi="Poppins"/>
                <w:color w:val="003340"/>
              </w:rPr>
            </w:pPr>
          </w:p>
          <w:p w14:paraId="572EA785" w14:textId="77777777" w:rsidR="00FA5E9F" w:rsidRPr="003B17C3" w:rsidRDefault="00FA5E9F" w:rsidP="009B405C">
            <w:pPr>
              <w:ind w:left="195"/>
              <w:rPr>
                <w:rFonts w:ascii="Poppins" w:hAnsi="Poppins"/>
                <w:color w:val="003340"/>
              </w:rPr>
            </w:pPr>
          </w:p>
        </w:tc>
      </w:tr>
      <w:tr w:rsidR="00FA5E9F" w:rsidRPr="003B17C3" w14:paraId="64475955" w14:textId="77777777" w:rsidTr="009B405C">
        <w:trPr>
          <w:trHeight w:val="431"/>
        </w:trPr>
        <w:tc>
          <w:tcPr>
            <w:tcW w:w="283" w:type="dxa"/>
            <w:vMerge/>
          </w:tcPr>
          <w:p w14:paraId="52DC6897" w14:textId="77777777" w:rsidR="00FA5E9F" w:rsidRPr="003B17C3" w:rsidRDefault="00FA5E9F" w:rsidP="009B405C">
            <w:pPr>
              <w:rPr>
                <w:rFonts w:ascii="Poppins" w:eastAsia="Arial" w:hAnsi="Poppins"/>
                <w:color w:val="003340"/>
                <w:lang w:eastAsia="nl-NL" w:bidi="nl-NL"/>
              </w:rPr>
            </w:pPr>
          </w:p>
        </w:tc>
        <w:tc>
          <w:tcPr>
            <w:tcW w:w="2978" w:type="dxa"/>
          </w:tcPr>
          <w:p w14:paraId="6CA53CEC" w14:textId="77777777" w:rsidR="00FA5E9F" w:rsidRPr="003B17C3" w:rsidRDefault="00FA5E9F" w:rsidP="009B405C">
            <w:pPr>
              <w:spacing w:before="107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 xml:space="preserve">Schatting aantal uren per </w:t>
            </w:r>
            <w:r w:rsidRPr="003B17C3">
              <w:rPr>
                <w:rFonts w:ascii="Poppins" w:hAnsi="Poppins"/>
                <w:color w:val="003340"/>
              </w:rPr>
              <w:lastRenderedPageBreak/>
              <w:t>week</w:t>
            </w:r>
          </w:p>
        </w:tc>
        <w:tc>
          <w:tcPr>
            <w:tcW w:w="660" w:type="dxa"/>
          </w:tcPr>
          <w:p w14:paraId="1A1F224C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  <w:tc>
          <w:tcPr>
            <w:tcW w:w="5040" w:type="dxa"/>
            <w:vMerge/>
          </w:tcPr>
          <w:p w14:paraId="37737B20" w14:textId="77777777" w:rsidR="00FA5E9F" w:rsidRPr="003B17C3" w:rsidRDefault="00FA5E9F" w:rsidP="009B405C">
            <w:pPr>
              <w:ind w:left="195"/>
              <w:rPr>
                <w:rFonts w:ascii="Poppins" w:eastAsia="Arial" w:hAnsi="Poppins"/>
                <w:color w:val="003340"/>
                <w:lang w:eastAsia="nl-NL" w:bidi="nl-NL"/>
              </w:rPr>
            </w:pPr>
          </w:p>
        </w:tc>
      </w:tr>
      <w:tr w:rsidR="00FA5E9F" w:rsidRPr="003B17C3" w14:paraId="17458818" w14:textId="77777777" w:rsidTr="009B405C">
        <w:trPr>
          <w:trHeight w:val="433"/>
        </w:trPr>
        <w:tc>
          <w:tcPr>
            <w:tcW w:w="283" w:type="dxa"/>
            <w:vMerge/>
          </w:tcPr>
          <w:p w14:paraId="203B0280" w14:textId="77777777" w:rsidR="00FA5E9F" w:rsidRPr="003B17C3" w:rsidRDefault="00FA5E9F" w:rsidP="009B405C">
            <w:pPr>
              <w:rPr>
                <w:rFonts w:ascii="Poppins" w:eastAsia="Arial" w:hAnsi="Poppins"/>
                <w:color w:val="003340"/>
                <w:lang w:eastAsia="nl-NL" w:bidi="nl-NL"/>
              </w:rPr>
            </w:pPr>
          </w:p>
        </w:tc>
        <w:tc>
          <w:tcPr>
            <w:tcW w:w="2978" w:type="dxa"/>
          </w:tcPr>
          <w:p w14:paraId="12DB9C34" w14:textId="77777777" w:rsidR="00FA5E9F" w:rsidRPr="003B17C3" w:rsidRDefault="00FA5E9F" w:rsidP="009B405C">
            <w:pPr>
              <w:spacing w:before="107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Aantal jaren, wanneer?</w:t>
            </w:r>
          </w:p>
        </w:tc>
        <w:tc>
          <w:tcPr>
            <w:tcW w:w="660" w:type="dxa"/>
          </w:tcPr>
          <w:p w14:paraId="0E04371C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  <w:tc>
          <w:tcPr>
            <w:tcW w:w="5040" w:type="dxa"/>
            <w:vMerge/>
          </w:tcPr>
          <w:p w14:paraId="52C2D3D6" w14:textId="77777777" w:rsidR="00FA5E9F" w:rsidRPr="003B17C3" w:rsidRDefault="00FA5E9F" w:rsidP="009B405C">
            <w:pPr>
              <w:ind w:left="195"/>
              <w:rPr>
                <w:rFonts w:ascii="Poppins" w:eastAsia="Arial" w:hAnsi="Poppins"/>
                <w:color w:val="003340"/>
                <w:lang w:eastAsia="nl-NL" w:bidi="nl-NL"/>
              </w:rPr>
            </w:pPr>
          </w:p>
        </w:tc>
      </w:tr>
      <w:tr w:rsidR="00FA5E9F" w:rsidRPr="003B17C3" w14:paraId="7279006F" w14:textId="77777777" w:rsidTr="009B405C">
        <w:trPr>
          <w:trHeight w:val="641"/>
        </w:trPr>
        <w:tc>
          <w:tcPr>
            <w:tcW w:w="283" w:type="dxa"/>
            <w:vMerge w:val="restart"/>
          </w:tcPr>
          <w:p w14:paraId="6182C1E8" w14:textId="77777777" w:rsidR="00FA5E9F" w:rsidRPr="003B17C3" w:rsidRDefault="00FA5E9F" w:rsidP="009B405C">
            <w:pPr>
              <w:spacing w:before="107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3</w:t>
            </w:r>
          </w:p>
        </w:tc>
        <w:tc>
          <w:tcPr>
            <w:tcW w:w="3638" w:type="dxa"/>
            <w:gridSpan w:val="2"/>
          </w:tcPr>
          <w:p w14:paraId="7055BC2B" w14:textId="77777777" w:rsidR="00FA5E9F" w:rsidRPr="003B17C3" w:rsidRDefault="00FA5E9F" w:rsidP="009B405C">
            <w:pPr>
              <w:spacing w:before="107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 xml:space="preserve">Werkgever/organisatie </w:t>
            </w:r>
          </w:p>
        </w:tc>
        <w:tc>
          <w:tcPr>
            <w:tcW w:w="5040" w:type="dxa"/>
            <w:vMerge w:val="restart"/>
          </w:tcPr>
          <w:p w14:paraId="2420A420" w14:textId="77777777" w:rsidR="00FA5E9F" w:rsidRPr="003B17C3" w:rsidRDefault="00FA5E9F" w:rsidP="009B405C">
            <w:pPr>
              <w:ind w:left="195"/>
              <w:rPr>
                <w:rFonts w:ascii="Poppins" w:hAnsi="Poppins"/>
                <w:color w:val="003340"/>
              </w:rPr>
            </w:pPr>
          </w:p>
          <w:p w14:paraId="134525B0" w14:textId="77777777" w:rsidR="00FA5E9F" w:rsidRPr="003B17C3" w:rsidRDefault="00FA5E9F" w:rsidP="009B405C">
            <w:pPr>
              <w:ind w:left="195"/>
              <w:rPr>
                <w:rFonts w:ascii="Poppins" w:hAnsi="Poppins"/>
                <w:color w:val="003340"/>
              </w:rPr>
            </w:pPr>
          </w:p>
          <w:p w14:paraId="5EC37E0B" w14:textId="77777777" w:rsidR="00FA5E9F" w:rsidRPr="003B17C3" w:rsidRDefault="00FA5E9F" w:rsidP="009B405C">
            <w:pPr>
              <w:ind w:left="195"/>
              <w:rPr>
                <w:rFonts w:ascii="Poppins" w:hAnsi="Poppins"/>
                <w:color w:val="003340"/>
              </w:rPr>
            </w:pPr>
          </w:p>
          <w:p w14:paraId="0CC7532D" w14:textId="77777777" w:rsidR="00FA5E9F" w:rsidRPr="003B17C3" w:rsidRDefault="00FA5E9F" w:rsidP="009B405C">
            <w:pPr>
              <w:ind w:left="195"/>
              <w:rPr>
                <w:rFonts w:ascii="Poppins" w:hAnsi="Poppins"/>
                <w:color w:val="003340"/>
              </w:rPr>
            </w:pPr>
          </w:p>
          <w:p w14:paraId="55CE9D65" w14:textId="77777777" w:rsidR="00FA5E9F" w:rsidRPr="003B17C3" w:rsidRDefault="00FA5E9F" w:rsidP="009B405C">
            <w:pPr>
              <w:ind w:left="195" w:firstLine="195"/>
              <w:rPr>
                <w:rFonts w:ascii="Poppins" w:hAnsi="Poppins"/>
                <w:color w:val="003340"/>
              </w:rPr>
            </w:pPr>
          </w:p>
        </w:tc>
      </w:tr>
      <w:tr w:rsidR="00FA5E9F" w:rsidRPr="003B17C3" w14:paraId="4D54CEAE" w14:textId="77777777" w:rsidTr="009B405C">
        <w:trPr>
          <w:trHeight w:val="431"/>
        </w:trPr>
        <w:tc>
          <w:tcPr>
            <w:tcW w:w="283" w:type="dxa"/>
            <w:vMerge/>
          </w:tcPr>
          <w:p w14:paraId="27128CE0" w14:textId="77777777" w:rsidR="00FA5E9F" w:rsidRPr="003B17C3" w:rsidRDefault="00FA5E9F" w:rsidP="009B405C">
            <w:pPr>
              <w:rPr>
                <w:rFonts w:ascii="Poppins" w:eastAsia="Arial" w:hAnsi="Poppins"/>
                <w:color w:val="003340"/>
                <w:lang w:eastAsia="nl-NL" w:bidi="nl-NL"/>
              </w:rPr>
            </w:pPr>
          </w:p>
        </w:tc>
        <w:tc>
          <w:tcPr>
            <w:tcW w:w="2978" w:type="dxa"/>
          </w:tcPr>
          <w:p w14:paraId="0DB32C3E" w14:textId="77777777" w:rsidR="00FA5E9F" w:rsidRPr="003B17C3" w:rsidRDefault="00FA5E9F" w:rsidP="009B405C">
            <w:pPr>
              <w:spacing w:before="107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Schatting aantal uren per week</w:t>
            </w:r>
          </w:p>
        </w:tc>
        <w:tc>
          <w:tcPr>
            <w:tcW w:w="660" w:type="dxa"/>
          </w:tcPr>
          <w:p w14:paraId="2DB50936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  <w:tc>
          <w:tcPr>
            <w:tcW w:w="5040" w:type="dxa"/>
            <w:vMerge/>
          </w:tcPr>
          <w:p w14:paraId="152F296C" w14:textId="77777777" w:rsidR="00FA5E9F" w:rsidRPr="003B17C3" w:rsidRDefault="00FA5E9F" w:rsidP="009B405C">
            <w:pPr>
              <w:rPr>
                <w:rFonts w:ascii="Poppins" w:eastAsia="Arial" w:hAnsi="Poppins"/>
                <w:color w:val="003340"/>
                <w:lang w:eastAsia="nl-NL" w:bidi="nl-NL"/>
              </w:rPr>
            </w:pPr>
          </w:p>
        </w:tc>
      </w:tr>
      <w:tr w:rsidR="00FA5E9F" w:rsidRPr="003B17C3" w14:paraId="785CCECB" w14:textId="77777777" w:rsidTr="009B405C">
        <w:trPr>
          <w:trHeight w:val="433"/>
        </w:trPr>
        <w:tc>
          <w:tcPr>
            <w:tcW w:w="283" w:type="dxa"/>
            <w:vMerge/>
          </w:tcPr>
          <w:p w14:paraId="4989B6C3" w14:textId="77777777" w:rsidR="00FA5E9F" w:rsidRPr="003B17C3" w:rsidRDefault="00FA5E9F" w:rsidP="009B405C">
            <w:pPr>
              <w:rPr>
                <w:rFonts w:ascii="Poppins" w:eastAsia="Arial" w:hAnsi="Poppins"/>
                <w:color w:val="003340"/>
                <w:lang w:eastAsia="nl-NL" w:bidi="nl-NL"/>
              </w:rPr>
            </w:pPr>
          </w:p>
        </w:tc>
        <w:tc>
          <w:tcPr>
            <w:tcW w:w="2978" w:type="dxa"/>
          </w:tcPr>
          <w:p w14:paraId="4335309B" w14:textId="77777777" w:rsidR="00FA5E9F" w:rsidRPr="003B17C3" w:rsidRDefault="00FA5E9F" w:rsidP="009B405C">
            <w:pPr>
              <w:spacing w:before="109"/>
              <w:ind w:left="57"/>
              <w:rPr>
                <w:rFonts w:ascii="Poppins" w:hAnsi="Poppins"/>
                <w:color w:val="003340"/>
              </w:rPr>
            </w:pPr>
            <w:r w:rsidRPr="003B17C3">
              <w:rPr>
                <w:rFonts w:ascii="Poppins" w:hAnsi="Poppins"/>
                <w:color w:val="003340"/>
              </w:rPr>
              <w:t>Aantal jaren, wanneer?</w:t>
            </w:r>
          </w:p>
        </w:tc>
        <w:tc>
          <w:tcPr>
            <w:tcW w:w="660" w:type="dxa"/>
          </w:tcPr>
          <w:p w14:paraId="6A967503" w14:textId="77777777" w:rsidR="00FA5E9F" w:rsidRPr="003B17C3" w:rsidRDefault="00FA5E9F" w:rsidP="009B405C">
            <w:pPr>
              <w:rPr>
                <w:rFonts w:ascii="Poppins" w:hAnsi="Poppins"/>
                <w:color w:val="003340"/>
              </w:rPr>
            </w:pPr>
          </w:p>
        </w:tc>
        <w:tc>
          <w:tcPr>
            <w:tcW w:w="5040" w:type="dxa"/>
            <w:vMerge/>
          </w:tcPr>
          <w:p w14:paraId="2913D19A" w14:textId="77777777" w:rsidR="00FA5E9F" w:rsidRPr="003B17C3" w:rsidRDefault="00FA5E9F" w:rsidP="009B405C">
            <w:pPr>
              <w:rPr>
                <w:rFonts w:ascii="Poppins" w:eastAsia="Arial" w:hAnsi="Poppins"/>
                <w:color w:val="003340"/>
                <w:lang w:eastAsia="nl-NL" w:bidi="nl-NL"/>
              </w:rPr>
            </w:pPr>
          </w:p>
        </w:tc>
      </w:tr>
    </w:tbl>
    <w:p w14:paraId="1B763763" w14:textId="77777777" w:rsidR="00FA5E9F" w:rsidRPr="003B17C3" w:rsidRDefault="00FA5E9F" w:rsidP="00FA5E9F"/>
    <w:p w14:paraId="74DF69AD" w14:textId="72ED132F" w:rsidR="00FA5E9F" w:rsidRPr="00FA5E9F" w:rsidRDefault="00FA5E9F" w:rsidP="00D1674E">
      <w:pPr>
        <w:rPr>
          <w:sz w:val="24"/>
          <w:szCs w:val="24"/>
        </w:rPr>
      </w:pPr>
      <w:r w:rsidRPr="00FA5E9F">
        <w:rPr>
          <w:sz w:val="24"/>
          <w:szCs w:val="24"/>
        </w:rPr>
        <w:t xml:space="preserve">Sla het ingevulde formulier op als </w:t>
      </w:r>
      <w:r w:rsidRPr="00FA5E9F">
        <w:rPr>
          <w:i/>
          <w:iCs/>
          <w:sz w:val="24"/>
          <w:szCs w:val="24"/>
        </w:rPr>
        <w:t xml:space="preserve">voornaam_achternaam_levensloopformulier26.docx </w:t>
      </w:r>
      <w:r w:rsidRPr="00FA5E9F">
        <w:rPr>
          <w:sz w:val="24"/>
          <w:szCs w:val="24"/>
        </w:rPr>
        <w:t xml:space="preserve">en stuur het naar </w:t>
      </w:r>
      <w:hyperlink r:id="rId8" w:history="1">
        <w:r w:rsidRPr="00FA5E9F">
          <w:rPr>
            <w:rStyle w:val="Hyperlink"/>
            <w:sz w:val="24"/>
            <w:szCs w:val="24"/>
          </w:rPr>
          <w:t>IvL-Assessmentcentrum@hr.nl</w:t>
        </w:r>
      </w:hyperlink>
    </w:p>
    <w:p w14:paraId="1ED26853" w14:textId="77777777" w:rsidR="00FA5E9F" w:rsidRPr="00482630" w:rsidRDefault="00FA5E9F" w:rsidP="00D1674E"/>
    <w:sectPr w:rsidR="00FA5E9F" w:rsidRPr="00482630" w:rsidSect="00FA5E9F">
      <w:head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284" w:left="1418" w:header="851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5744D" w14:textId="77777777" w:rsidR="00332295" w:rsidRDefault="00332295" w:rsidP="00C56697">
      <w:pPr>
        <w:spacing w:line="240" w:lineRule="auto"/>
      </w:pPr>
      <w:r>
        <w:separator/>
      </w:r>
    </w:p>
  </w:endnote>
  <w:endnote w:type="continuationSeparator" w:id="0">
    <w:p w14:paraId="55F368AE" w14:textId="77777777" w:rsidR="00332295" w:rsidRDefault="00332295" w:rsidP="00C566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 Medium">
    <w:panose1 w:val="000006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F7F70" w14:textId="77777777" w:rsidR="00F8298E" w:rsidRDefault="00F8298E"/>
  <w:tbl>
    <w:tblPr>
      <w:tblStyle w:val="doTabel"/>
      <w:tblW w:w="0" w:type="auto"/>
      <w:tblLook w:val="04A0" w:firstRow="1" w:lastRow="0" w:firstColumn="1" w:lastColumn="0" w:noHBand="0" w:noVBand="1"/>
    </w:tblPr>
    <w:tblGrid>
      <w:gridCol w:w="9071"/>
    </w:tblGrid>
    <w:tr w:rsidR="004E17B2" w14:paraId="00F72EAD" w14:textId="77777777" w:rsidTr="00A753E7">
      <w:trPr>
        <w:trHeight w:hRule="exact" w:val="520"/>
      </w:trPr>
      <w:tc>
        <w:tcPr>
          <w:tcW w:w="9071" w:type="dxa"/>
        </w:tcPr>
        <w:p w14:paraId="6738969F" w14:textId="32DBA971" w:rsidR="004E17B2" w:rsidRDefault="00482630" w:rsidP="00BF0940">
          <w:pPr>
            <w:pStyle w:val="HRPaginanummer"/>
          </w:pPr>
          <w:r>
            <w:t>Pagina</w:t>
          </w:r>
          <w:r w:rsidR="004E17B2">
            <w:t xml:space="preserve"> </w:t>
          </w:r>
          <w:r w:rsidR="004E17B2">
            <w:fldChar w:fldCharType="begin"/>
          </w:r>
          <w:r w:rsidR="004E17B2">
            <w:instrText xml:space="preserve"> PAGE  \* Arabic  \* MERGEFORMAT </w:instrText>
          </w:r>
          <w:r w:rsidR="004E17B2">
            <w:fldChar w:fldCharType="separate"/>
          </w:r>
          <w:r w:rsidR="00655C03">
            <w:rPr>
              <w:noProof/>
            </w:rPr>
            <w:t>2</w:t>
          </w:r>
          <w:r w:rsidR="004E17B2">
            <w:fldChar w:fldCharType="end"/>
          </w:r>
          <w:r w:rsidR="004E17B2">
            <w:t xml:space="preserve"> </w:t>
          </w:r>
          <w:r>
            <w:t>van</w:t>
          </w:r>
          <w:r w:rsidR="004E17B2">
            <w:t xml:space="preserve"> </w:t>
          </w:r>
          <w:fldSimple w:instr="SECTIONPAGES  \* Arabic  \* MERGEFORMAT">
            <w:r w:rsidR="007C3225">
              <w:rPr>
                <w:noProof/>
              </w:rPr>
              <w:t>4</w:t>
            </w:r>
          </w:fldSimple>
        </w:p>
      </w:tc>
    </w:tr>
  </w:tbl>
  <w:p w14:paraId="25C65F51" w14:textId="77777777" w:rsidR="004E17B2" w:rsidRDefault="004E17B2" w:rsidP="004E17B2">
    <w:pPr>
      <w:pStyle w:val="Voettekst"/>
      <w:spacing w:line="20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D7CB1" w14:textId="77777777" w:rsidR="00F8298E" w:rsidRDefault="00F8298E"/>
  <w:tbl>
    <w:tblPr>
      <w:tblStyle w:val="doTabel"/>
      <w:tblW w:w="0" w:type="auto"/>
      <w:tblLook w:val="04A0" w:firstRow="1" w:lastRow="0" w:firstColumn="1" w:lastColumn="0" w:noHBand="0" w:noVBand="1"/>
    </w:tblPr>
    <w:tblGrid>
      <w:gridCol w:w="9071"/>
    </w:tblGrid>
    <w:tr w:rsidR="00C83C9E" w14:paraId="385377D0" w14:textId="77777777" w:rsidTr="004E17B2">
      <w:trPr>
        <w:trHeight w:hRule="exact" w:val="520"/>
      </w:trPr>
      <w:tc>
        <w:tcPr>
          <w:tcW w:w="9071" w:type="dxa"/>
        </w:tcPr>
        <w:p w14:paraId="6C454420" w14:textId="77777777" w:rsidR="009D23AE" w:rsidRDefault="009D23AE" w:rsidP="00C83C9E">
          <w:pPr>
            <w:pStyle w:val="HRAdres"/>
          </w:pPr>
        </w:p>
      </w:tc>
    </w:tr>
  </w:tbl>
  <w:p w14:paraId="75282786" w14:textId="77777777" w:rsidR="00F17777" w:rsidRDefault="00F17777" w:rsidP="009D23AE">
    <w:pPr>
      <w:pStyle w:val="Voettekst"/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4B258" w14:textId="77777777" w:rsidR="00332295" w:rsidRDefault="00332295" w:rsidP="00C56697">
      <w:pPr>
        <w:spacing w:line="240" w:lineRule="auto"/>
      </w:pPr>
      <w:r>
        <w:separator/>
      </w:r>
    </w:p>
  </w:footnote>
  <w:footnote w:type="continuationSeparator" w:id="0">
    <w:p w14:paraId="62DDCC56" w14:textId="77777777" w:rsidR="00332295" w:rsidRDefault="00332295" w:rsidP="00C566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C9410" w14:textId="77777777" w:rsidR="00B51D6F" w:rsidRDefault="00B51D6F">
    <w:pPr>
      <w:pStyle w:val="Koptekst"/>
    </w:pPr>
    <w:r w:rsidRPr="008E716F">
      <w:rPr>
        <w:noProof/>
        <w:sz w:val="12"/>
        <w:szCs w:val="12"/>
        <w:lang w:eastAsia="nl-NL"/>
      </w:rPr>
      <w:drawing>
        <wp:anchor distT="0" distB="0" distL="114300" distR="114300" simplePos="0" relativeHeight="251661312" behindDoc="1" locked="0" layoutInCell="0" allowOverlap="1" wp14:anchorId="595EECC8" wp14:editId="29AE8D7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080000"/>
          <wp:effectExtent l="0" t="0" r="6350" b="6350"/>
          <wp:wrapNone/>
          <wp:docPr id="1560535792" name="LogoKleurNL" descr="C:\Projecten\Hogeschool Rotterdam\Nieuwe logos\Februari 2013\HR_logo2007_RGB reon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97BE" w14:textId="77777777" w:rsidR="00E670FE" w:rsidRDefault="00482630" w:rsidP="00081837">
    <w:pPr>
      <w:pStyle w:val="Koptekst"/>
      <w:spacing w:after="1880"/>
    </w:pPr>
    <w:r>
      <w:rPr>
        <w:noProof/>
      </w:rPr>
      <w:drawing>
        <wp:anchor distT="0" distB="0" distL="114300" distR="114300" simplePos="0" relativeHeight="251660287" behindDoc="1" locked="0" layoutInCell="1" allowOverlap="1" wp14:anchorId="3439B209" wp14:editId="246FD91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621088"/>
          <wp:effectExtent l="0" t="0" r="3175" b="0"/>
          <wp:wrapNone/>
          <wp:docPr id="449376101" name="logo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141851" name="logoRGB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6210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6E6E8B"/>
    <w:multiLevelType w:val="hybridMultilevel"/>
    <w:tmpl w:val="9216F0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DE6915"/>
    <w:multiLevelType w:val="hybridMultilevel"/>
    <w:tmpl w:val="646CFF40"/>
    <w:lvl w:ilvl="0" w:tplc="F124B8AC">
      <w:start w:val="1"/>
      <w:numFmt w:val="decimal"/>
      <w:lvlText w:val="%1."/>
      <w:lvlJc w:val="left"/>
      <w:pPr>
        <w:ind w:left="315" w:hanging="360"/>
      </w:pPr>
      <w:rPr>
        <w:rFonts w:ascii="Poppins" w:hAnsi="Poppins" w:cs="Arial" w:hint="default"/>
        <w:b/>
        <w:bCs/>
        <w:i w:val="0"/>
        <w:spacing w:val="-4"/>
        <w:w w:val="100"/>
        <w:sz w:val="28"/>
        <w:szCs w:val="28"/>
        <w:lang w:val="nl-NL" w:eastAsia="nl-NL" w:bidi="nl-NL"/>
      </w:rPr>
    </w:lvl>
    <w:lvl w:ilvl="1" w:tplc="04130019" w:tentative="1">
      <w:start w:val="1"/>
      <w:numFmt w:val="lowerLetter"/>
      <w:lvlText w:val="%2."/>
      <w:lvlJc w:val="left"/>
      <w:pPr>
        <w:ind w:left="1476" w:hanging="360"/>
      </w:pPr>
    </w:lvl>
    <w:lvl w:ilvl="2" w:tplc="0413001B" w:tentative="1">
      <w:start w:val="1"/>
      <w:numFmt w:val="lowerRoman"/>
      <w:lvlText w:val="%3."/>
      <w:lvlJc w:val="right"/>
      <w:pPr>
        <w:ind w:left="2196" w:hanging="180"/>
      </w:pPr>
    </w:lvl>
    <w:lvl w:ilvl="3" w:tplc="0413000F" w:tentative="1">
      <w:start w:val="1"/>
      <w:numFmt w:val="decimal"/>
      <w:lvlText w:val="%4."/>
      <w:lvlJc w:val="left"/>
      <w:pPr>
        <w:ind w:left="2916" w:hanging="360"/>
      </w:pPr>
    </w:lvl>
    <w:lvl w:ilvl="4" w:tplc="04130019" w:tentative="1">
      <w:start w:val="1"/>
      <w:numFmt w:val="lowerLetter"/>
      <w:lvlText w:val="%5."/>
      <w:lvlJc w:val="left"/>
      <w:pPr>
        <w:ind w:left="3636" w:hanging="360"/>
      </w:pPr>
    </w:lvl>
    <w:lvl w:ilvl="5" w:tplc="0413001B" w:tentative="1">
      <w:start w:val="1"/>
      <w:numFmt w:val="lowerRoman"/>
      <w:lvlText w:val="%6."/>
      <w:lvlJc w:val="right"/>
      <w:pPr>
        <w:ind w:left="4356" w:hanging="180"/>
      </w:pPr>
    </w:lvl>
    <w:lvl w:ilvl="6" w:tplc="0413000F" w:tentative="1">
      <w:start w:val="1"/>
      <w:numFmt w:val="decimal"/>
      <w:lvlText w:val="%7."/>
      <w:lvlJc w:val="left"/>
      <w:pPr>
        <w:ind w:left="5076" w:hanging="360"/>
      </w:pPr>
    </w:lvl>
    <w:lvl w:ilvl="7" w:tplc="04130019" w:tentative="1">
      <w:start w:val="1"/>
      <w:numFmt w:val="lowerLetter"/>
      <w:lvlText w:val="%8."/>
      <w:lvlJc w:val="left"/>
      <w:pPr>
        <w:ind w:left="5796" w:hanging="360"/>
      </w:pPr>
    </w:lvl>
    <w:lvl w:ilvl="8" w:tplc="0413001B" w:tentative="1">
      <w:start w:val="1"/>
      <w:numFmt w:val="lowerRoman"/>
      <w:lvlText w:val="%9."/>
      <w:lvlJc w:val="right"/>
      <w:pPr>
        <w:ind w:left="6516" w:hanging="180"/>
      </w:pPr>
    </w:lvl>
  </w:abstractNum>
  <w:num w:numId="1" w16cid:durableId="1940527441">
    <w:abstractNumId w:val="1"/>
  </w:num>
  <w:num w:numId="2" w16cid:durableId="1251936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630"/>
    <w:rsid w:val="00002A1B"/>
    <w:rsid w:val="000531EE"/>
    <w:rsid w:val="00064CD3"/>
    <w:rsid w:val="00081837"/>
    <w:rsid w:val="000D5A02"/>
    <w:rsid w:val="000E5CDB"/>
    <w:rsid w:val="00116FAC"/>
    <w:rsid w:val="00161590"/>
    <w:rsid w:val="00192F7A"/>
    <w:rsid w:val="001A0775"/>
    <w:rsid w:val="001A59D9"/>
    <w:rsid w:val="001C308D"/>
    <w:rsid w:val="001E7079"/>
    <w:rsid w:val="00200975"/>
    <w:rsid w:val="00210046"/>
    <w:rsid w:val="00267D69"/>
    <w:rsid w:val="00282E2C"/>
    <w:rsid w:val="00286A3C"/>
    <w:rsid w:val="002B02E2"/>
    <w:rsid w:val="002C22F9"/>
    <w:rsid w:val="002C3D97"/>
    <w:rsid w:val="0030041E"/>
    <w:rsid w:val="00305764"/>
    <w:rsid w:val="003257AB"/>
    <w:rsid w:val="00332295"/>
    <w:rsid w:val="003328F1"/>
    <w:rsid w:val="00335EE0"/>
    <w:rsid w:val="0035126E"/>
    <w:rsid w:val="00373F43"/>
    <w:rsid w:val="003E2BE8"/>
    <w:rsid w:val="00411E3E"/>
    <w:rsid w:val="00430C49"/>
    <w:rsid w:val="004444AA"/>
    <w:rsid w:val="00462875"/>
    <w:rsid w:val="004640FC"/>
    <w:rsid w:val="00470997"/>
    <w:rsid w:val="004748CB"/>
    <w:rsid w:val="004759AD"/>
    <w:rsid w:val="00482630"/>
    <w:rsid w:val="00491E9B"/>
    <w:rsid w:val="004E17B2"/>
    <w:rsid w:val="004E4E37"/>
    <w:rsid w:val="0050784E"/>
    <w:rsid w:val="00537FA5"/>
    <w:rsid w:val="00545514"/>
    <w:rsid w:val="00545A80"/>
    <w:rsid w:val="00554A21"/>
    <w:rsid w:val="005968B3"/>
    <w:rsid w:val="00597869"/>
    <w:rsid w:val="005E0BCF"/>
    <w:rsid w:val="00601313"/>
    <w:rsid w:val="006017A3"/>
    <w:rsid w:val="00605A75"/>
    <w:rsid w:val="00637807"/>
    <w:rsid w:val="00651D25"/>
    <w:rsid w:val="00655C03"/>
    <w:rsid w:val="00655F61"/>
    <w:rsid w:val="006F7315"/>
    <w:rsid w:val="00703754"/>
    <w:rsid w:val="0074476E"/>
    <w:rsid w:val="0076141D"/>
    <w:rsid w:val="00765225"/>
    <w:rsid w:val="00766B11"/>
    <w:rsid w:val="00766E75"/>
    <w:rsid w:val="00773E41"/>
    <w:rsid w:val="00774132"/>
    <w:rsid w:val="00786309"/>
    <w:rsid w:val="007C3225"/>
    <w:rsid w:val="007F223A"/>
    <w:rsid w:val="007F6799"/>
    <w:rsid w:val="008016A4"/>
    <w:rsid w:val="00820415"/>
    <w:rsid w:val="0082076B"/>
    <w:rsid w:val="0087342D"/>
    <w:rsid w:val="008B158F"/>
    <w:rsid w:val="008C5C9E"/>
    <w:rsid w:val="0092067B"/>
    <w:rsid w:val="00967A98"/>
    <w:rsid w:val="009D23AE"/>
    <w:rsid w:val="009E0DB4"/>
    <w:rsid w:val="009F306F"/>
    <w:rsid w:val="00A017C2"/>
    <w:rsid w:val="00A0251E"/>
    <w:rsid w:val="00A066D1"/>
    <w:rsid w:val="00A81D4A"/>
    <w:rsid w:val="00AE6A16"/>
    <w:rsid w:val="00B51D6F"/>
    <w:rsid w:val="00B73C66"/>
    <w:rsid w:val="00B90475"/>
    <w:rsid w:val="00B96991"/>
    <w:rsid w:val="00BA4D4A"/>
    <w:rsid w:val="00BB3389"/>
    <w:rsid w:val="00BD3A91"/>
    <w:rsid w:val="00C23EB9"/>
    <w:rsid w:val="00C56697"/>
    <w:rsid w:val="00C579FF"/>
    <w:rsid w:val="00C83C9E"/>
    <w:rsid w:val="00C85908"/>
    <w:rsid w:val="00CB65EA"/>
    <w:rsid w:val="00CE29EE"/>
    <w:rsid w:val="00D01737"/>
    <w:rsid w:val="00D02E37"/>
    <w:rsid w:val="00D132CD"/>
    <w:rsid w:val="00D1674E"/>
    <w:rsid w:val="00D343D1"/>
    <w:rsid w:val="00D3703C"/>
    <w:rsid w:val="00D54BF9"/>
    <w:rsid w:val="00D85BDB"/>
    <w:rsid w:val="00DB06F7"/>
    <w:rsid w:val="00DB6F70"/>
    <w:rsid w:val="00DE0519"/>
    <w:rsid w:val="00DF04AC"/>
    <w:rsid w:val="00E01E99"/>
    <w:rsid w:val="00E2442D"/>
    <w:rsid w:val="00E35C71"/>
    <w:rsid w:val="00E434D4"/>
    <w:rsid w:val="00E44C27"/>
    <w:rsid w:val="00E670FE"/>
    <w:rsid w:val="00E776FA"/>
    <w:rsid w:val="00E97C18"/>
    <w:rsid w:val="00EA2368"/>
    <w:rsid w:val="00EA28F8"/>
    <w:rsid w:val="00EA64BE"/>
    <w:rsid w:val="00ED6DCD"/>
    <w:rsid w:val="00ED7544"/>
    <w:rsid w:val="00EE35AD"/>
    <w:rsid w:val="00EE6213"/>
    <w:rsid w:val="00F17777"/>
    <w:rsid w:val="00F60B65"/>
    <w:rsid w:val="00F77059"/>
    <w:rsid w:val="00F8298E"/>
    <w:rsid w:val="00F96EFB"/>
    <w:rsid w:val="00FA5E9F"/>
    <w:rsid w:val="00FB15C7"/>
    <w:rsid w:val="00FF0AE8"/>
    <w:rsid w:val="00FF6215"/>
    <w:rsid w:val="100C1E17"/>
    <w:rsid w:val="17CAEDC7"/>
    <w:rsid w:val="4F71D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0884DE"/>
  <w15:docId w15:val="{1C300E8B-F6EA-43E0-9EE8-5857F042A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oppins" w:eastAsiaTheme="minorHAnsi" w:hAnsi="Poppins" w:cs="Calibri"/>
        <w:lang w:val="fr-BE" w:eastAsia="en-US" w:bidi="ar-SA"/>
      </w:rPr>
    </w:rPrDefault>
    <w:pPrDefault>
      <w:pPr>
        <w:spacing w:line="30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A5E9F"/>
    <w:pPr>
      <w:spacing w:after="160" w:line="259" w:lineRule="auto"/>
    </w:pPr>
    <w:rPr>
      <w:rFonts w:cs="Poppins"/>
      <w:kern w:val="2"/>
      <w:szCs w:val="22"/>
      <w:lang w:val="nl-NL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C566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DB6F70"/>
    <w:rPr>
      <w:lang w:val="nl-NL"/>
    </w:rPr>
  </w:style>
  <w:style w:type="paragraph" w:styleId="Voettekst">
    <w:name w:val="footer"/>
    <w:basedOn w:val="Standaard"/>
    <w:link w:val="VoettekstChar"/>
    <w:uiPriority w:val="99"/>
    <w:semiHidden/>
    <w:rsid w:val="00C5669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DB6F70"/>
    <w:rPr>
      <w:lang w:val="nl-NL"/>
    </w:rPr>
  </w:style>
  <w:style w:type="paragraph" w:customStyle="1" w:styleId="HRRefkopjes">
    <w:name w:val="HR_Refkopjes"/>
    <w:basedOn w:val="Standaard"/>
    <w:qFormat/>
    <w:rsid w:val="00C83C9E"/>
    <w:pPr>
      <w:spacing w:line="260" w:lineRule="atLeast"/>
    </w:pPr>
    <w:rPr>
      <w:b/>
      <w:color w:val="4D4D4D" w:themeColor="background2"/>
      <w:sz w:val="16"/>
    </w:rPr>
  </w:style>
  <w:style w:type="paragraph" w:customStyle="1" w:styleId="HRAdres">
    <w:name w:val="HR_Adres"/>
    <w:basedOn w:val="Standaard"/>
    <w:qFormat/>
    <w:rsid w:val="00B73C66"/>
    <w:pPr>
      <w:spacing w:line="260" w:lineRule="exact"/>
    </w:pPr>
    <w:rPr>
      <w:b/>
      <w:sz w:val="18"/>
    </w:rPr>
  </w:style>
  <w:style w:type="paragraph" w:customStyle="1" w:styleId="HRRefInvultekst">
    <w:name w:val="HR_RefInvultekst"/>
    <w:basedOn w:val="Standaard"/>
    <w:qFormat/>
    <w:rsid w:val="00C83C9E"/>
    <w:pPr>
      <w:spacing w:line="260" w:lineRule="atLeast"/>
    </w:pPr>
    <w:rPr>
      <w:color w:val="4D4D4D" w:themeColor="background2"/>
      <w:sz w:val="16"/>
    </w:rPr>
  </w:style>
  <w:style w:type="table" w:customStyle="1" w:styleId="doTabel">
    <w:name w:val="doTabel"/>
    <w:basedOn w:val="Standaardtabel"/>
    <w:uiPriority w:val="99"/>
    <w:rsid w:val="00F17777"/>
    <w:pPr>
      <w:spacing w:line="240" w:lineRule="auto"/>
    </w:pPr>
    <w:tblPr>
      <w:tblCellMar>
        <w:left w:w="0" w:type="dxa"/>
        <w:right w:w="0" w:type="dxa"/>
      </w:tblCellMar>
    </w:tblPr>
    <w:trPr>
      <w:cantSplit/>
    </w:trPr>
  </w:style>
  <w:style w:type="table" w:styleId="Tabelraster">
    <w:name w:val="Table Grid"/>
    <w:basedOn w:val="Standaardtabel"/>
    <w:uiPriority w:val="59"/>
    <w:rsid w:val="00605A7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ROnderdeel">
    <w:name w:val="HR_Onderdeel"/>
    <w:basedOn w:val="Koptekst"/>
    <w:qFormat/>
    <w:rsid w:val="00605A75"/>
    <w:pPr>
      <w:spacing w:line="280" w:lineRule="exact"/>
    </w:pPr>
    <w:rPr>
      <w:rFonts w:asciiTheme="minorHAnsi" w:hAnsiTheme="minorHAnsi"/>
      <w:b/>
      <w:sz w:val="24"/>
    </w:rPr>
  </w:style>
  <w:style w:type="character" w:styleId="Hyperlink">
    <w:name w:val="Hyperlink"/>
    <w:basedOn w:val="Standaardalinea-lettertype"/>
    <w:uiPriority w:val="99"/>
    <w:semiHidden/>
    <w:rsid w:val="009D23AE"/>
    <w:rPr>
      <w:color w:val="000000" w:themeColor="hyperlink"/>
      <w:u w:val="single"/>
      <w:lang w:val="nl-NL"/>
    </w:rPr>
  </w:style>
  <w:style w:type="paragraph" w:customStyle="1" w:styleId="HRPaginanummer">
    <w:name w:val="HR_Paginanummer"/>
    <w:basedOn w:val="Standaard"/>
    <w:qFormat/>
    <w:rsid w:val="009D23AE"/>
    <w:pPr>
      <w:spacing w:line="260" w:lineRule="exact"/>
      <w:jc w:val="right"/>
    </w:pPr>
    <w:rPr>
      <w:color w:val="4D4D4D" w:themeColor="background2"/>
      <w:sz w:val="16"/>
    </w:rPr>
  </w:style>
  <w:style w:type="paragraph" w:customStyle="1" w:styleId="HROpleidingen">
    <w:name w:val="HR_Opleidingen"/>
    <w:basedOn w:val="HRRefInvultekst"/>
    <w:qFormat/>
    <w:rsid w:val="009D23AE"/>
    <w:pPr>
      <w:spacing w:line="260" w:lineRule="exact"/>
    </w:pPr>
    <w:rPr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82076B"/>
    <w:rPr>
      <w:color w:val="808080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rsid w:val="0082076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2076B"/>
    <w:rPr>
      <w:rFonts w:ascii="Tahoma" w:hAnsi="Tahoma" w:cs="Tahoma"/>
      <w:sz w:val="16"/>
      <w:szCs w:val="16"/>
      <w:lang w:val="nl-NL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482630"/>
    <w:pPr>
      <w:spacing w:after="200" w:line="240" w:lineRule="auto"/>
    </w:pPr>
    <w:rPr>
      <w:i/>
      <w:iCs/>
      <w:color w:val="E00065" w:themeColor="text2"/>
      <w:sz w:val="18"/>
      <w:szCs w:val="18"/>
    </w:rPr>
  </w:style>
  <w:style w:type="paragraph" w:styleId="Lijstalinea">
    <w:name w:val="List Paragraph"/>
    <w:basedOn w:val="Standaard"/>
    <w:uiPriority w:val="34"/>
    <w:qFormat/>
    <w:rsid w:val="00FA5E9F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FA5E9F"/>
    <w:pPr>
      <w:widowControl w:val="0"/>
      <w:autoSpaceDE w:val="0"/>
      <w:autoSpaceDN w:val="0"/>
      <w:spacing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FA5E9F"/>
    <w:rPr>
      <w:color w:val="605E5C"/>
      <w:shd w:val="clear" w:color="auto" w:fill="E1DFDD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L-Assessmentcentrum@hr.n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otoffice\Resources\Templates\Empty.dotx" TargetMode="External"/></Relationships>
</file>

<file path=word/theme/theme1.xml><?xml version="1.0" encoding="utf-8"?>
<a:theme xmlns:a="http://schemas.openxmlformats.org/drawingml/2006/main" name="Office Theme">
  <a:themeElements>
    <a:clrScheme name="Aangepast 3">
      <a:dk1>
        <a:sysClr val="windowText" lastClr="000000"/>
      </a:dk1>
      <a:lt1>
        <a:sysClr val="window" lastClr="FFFFFF"/>
      </a:lt1>
      <a:dk2>
        <a:srgbClr val="E00065"/>
      </a:dk2>
      <a:lt2>
        <a:srgbClr val="4D4D4D"/>
      </a:lt2>
      <a:accent1>
        <a:srgbClr val="E00065"/>
      </a:accent1>
      <a:accent2>
        <a:srgbClr val="00FFFF"/>
      </a:accent2>
      <a:accent3>
        <a:srgbClr val="0022E6"/>
      </a:accent3>
      <a:accent4>
        <a:srgbClr val="FFDE00"/>
      </a:accent4>
      <a:accent5>
        <a:srgbClr val="FFB0CF"/>
      </a:accent5>
      <a:accent6>
        <a:srgbClr val="B0FFFF"/>
      </a:accent6>
      <a:hlink>
        <a:srgbClr val="000000"/>
      </a:hlink>
      <a:folHlink>
        <a:srgbClr val="4D4D4D"/>
      </a:folHlink>
    </a:clrScheme>
    <a:fontScheme name="Custom 19">
      <a:majorFont>
        <a:latin typeface="Poppins Medium"/>
        <a:ea typeface=""/>
        <a:cs typeface=""/>
      </a:majorFont>
      <a:minorFont>
        <a:latin typeface="Poppi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onfiguration xmlns:xsi="http://www.w3.org/2001/XMLSchema-instance" xmlns:xsd="http://www.w3.org/2001/XMLSchema" xmlns="http://www.dotoffice.nl/smartbuilder/configuration" ShowOptional="true" EditMode="false" InfoTextType="Simple" InfoText="">
  <InfoTextExtended xmlns="http://www.dotoffice.nl/smartbuilder/configuration"/>
  <Controls xmlns="http://www.dotoffice.nl/smartbuilder/configuration"/>
  <Groups xmlns="http://www.dotoffice.nl/smartbuilder/configuration"/>
</doConfiguration>
</file>

<file path=customXml/itemProps1.xml><?xml version="1.0" encoding="utf-8"?>
<ds:datastoreItem xmlns:ds="http://schemas.openxmlformats.org/officeDocument/2006/customXml" ds:itemID="{DF3FEB77-151A-48E5-AEA4-92649FBA8BB8}">
  <ds:schemaRefs>
    <ds:schemaRef ds:uri="http://www.w3.org/2001/XMLSchema"/>
    <ds:schemaRef ds:uri="http://www.dotoffice.nl/smartbuilder/configur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Empty</Template>
  <TotalTime>0</TotalTime>
  <Pages>4</Pages>
  <Words>362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Wanner, A.G. (Angelique)</dc:creator>
  <cp:lastModifiedBy>Bakker-Snikkers, C.M.A. (Caroline)</cp:lastModifiedBy>
  <cp:revision>2</cp:revision>
  <dcterms:created xsi:type="dcterms:W3CDTF">2026-09-09T11:54:00Z</dcterms:created>
  <dcterms:modified xsi:type="dcterms:W3CDTF">2026-09-09T11:54:00Z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ype">
    <vt:lpwstr>Empty</vt:lpwstr>
  </property>
  <property fmtid="{D5CDD505-2E9C-101B-9397-08002B2CF9AE}" pid="3" name="cboLocations">
    <vt:lpwstr/>
  </property>
  <property fmtid="{D5CDD505-2E9C-101B-9397-08002B2CF9AE}" pid="4" name="cboInstitutes">
    <vt:lpwstr>Instituut voor Lerarenopleidingen</vt:lpwstr>
  </property>
  <property fmtid="{D5CDD505-2E9C-101B-9397-08002B2CF9AE}" pid="5" name="cboLanguage">
    <vt:lpwstr>Nederlands</vt:lpwstr>
  </property>
  <property fmtid="{D5CDD505-2E9C-101B-9397-08002B2CF9AE}" pid="6" name="languageID">
    <vt:lpwstr>1043</vt:lpwstr>
  </property>
  <property fmtid="{D5CDD505-2E9C-101B-9397-08002B2CF9AE}" pid="7" name="institute">
    <vt:lpwstr>I13</vt:lpwstr>
  </property>
</Properties>
</file>